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5162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2738"/>
        <w:gridCol w:w="1983"/>
        <w:gridCol w:w="1678"/>
        <w:gridCol w:w="3922"/>
      </w:tblGrid>
      <w:tr w:rsidR="005501F9" w:rsidRPr="005501F9" w:rsidTr="00A519EB">
        <w:tc>
          <w:tcPr>
            <w:tcW w:w="103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501F9" w:rsidRPr="00C32726" w:rsidRDefault="005501F9" w:rsidP="005501F9">
            <w:pPr>
              <w:jc w:val="center"/>
              <w:rPr>
                <w:b/>
                <w:sz w:val="28"/>
              </w:rPr>
            </w:pPr>
            <w:bookmarkStart w:id="0" w:name="_GoBack"/>
            <w:bookmarkEnd w:id="0"/>
            <w:r w:rsidRPr="00C32726">
              <w:rPr>
                <w:b/>
                <w:sz w:val="28"/>
              </w:rPr>
              <w:t>INNOWATOR ŚLĄSKA 2014</w:t>
            </w:r>
          </w:p>
          <w:p w:rsidR="005501F9" w:rsidRPr="005501F9" w:rsidRDefault="005501F9" w:rsidP="005501F9">
            <w:pPr>
              <w:jc w:val="center"/>
              <w:rPr>
                <w:b/>
              </w:rPr>
            </w:pPr>
            <w:r w:rsidRPr="00C32726">
              <w:rPr>
                <w:b/>
                <w:sz w:val="28"/>
              </w:rPr>
              <w:t>KONKURS</w:t>
            </w:r>
          </w:p>
        </w:tc>
      </w:tr>
      <w:tr w:rsidR="005501F9" w:rsidRPr="005501F9" w:rsidTr="00A519EB">
        <w:tc>
          <w:tcPr>
            <w:tcW w:w="10320" w:type="dxa"/>
            <w:gridSpan w:val="4"/>
            <w:tcBorders>
              <w:top w:val="single" w:sz="4" w:space="0" w:color="auto"/>
            </w:tcBorders>
            <w:vAlign w:val="center"/>
          </w:tcPr>
          <w:p w:rsidR="005501F9" w:rsidRPr="00C32726" w:rsidRDefault="005501F9" w:rsidP="005501F9">
            <w:pPr>
              <w:autoSpaceDE w:val="0"/>
              <w:autoSpaceDN w:val="0"/>
              <w:adjustRightInd w:val="0"/>
              <w:jc w:val="center"/>
              <w:rPr>
                <w:rFonts w:cs="Tahoma"/>
                <w:b/>
                <w:sz w:val="24"/>
              </w:rPr>
            </w:pPr>
            <w:r w:rsidRPr="00C32726">
              <w:rPr>
                <w:rFonts w:cs="Tahoma"/>
                <w:b/>
                <w:color w:val="000080"/>
                <w:sz w:val="28"/>
              </w:rPr>
              <w:t>DEKLARACJA UCZESTNICTWA W KONKURSIE</w:t>
            </w:r>
          </w:p>
          <w:p w:rsidR="005501F9" w:rsidRPr="00C32726" w:rsidRDefault="005501F9" w:rsidP="005501F9">
            <w:pPr>
              <w:autoSpaceDE w:val="0"/>
              <w:autoSpaceDN w:val="0"/>
              <w:adjustRightInd w:val="0"/>
              <w:rPr>
                <w:rFonts w:cs="Tahoma"/>
                <w:color w:val="FF0000"/>
                <w:sz w:val="20"/>
              </w:rPr>
            </w:pPr>
            <w:r w:rsidRPr="005501F9">
              <w:rPr>
                <w:rFonts w:cs="Tahoma"/>
                <w:color w:val="333333"/>
                <w:sz w:val="20"/>
              </w:rPr>
              <w:t>Deklaracja Uczestnictwa jest dokumentem rozpoczynającym współpracę pomiędzy Państwa Podmiotem</w:t>
            </w:r>
            <w:r w:rsidR="00C32726">
              <w:rPr>
                <w:rFonts w:cs="Tahoma"/>
                <w:color w:val="333333"/>
                <w:sz w:val="20"/>
              </w:rPr>
              <w:t xml:space="preserve"> a </w:t>
            </w:r>
            <w:r w:rsidRPr="005501F9">
              <w:rPr>
                <w:rFonts w:cs="Tahoma"/>
                <w:sz w:val="20"/>
              </w:rPr>
              <w:t>Górnośląską Agencją Przedsiębiorczości i Rozwoju sp. z o.o.</w:t>
            </w:r>
            <w:r w:rsidR="00C32726">
              <w:rPr>
                <w:rFonts w:cs="Tahoma"/>
                <w:color w:val="FF0000"/>
                <w:sz w:val="20"/>
              </w:rPr>
              <w:t xml:space="preserve"> </w:t>
            </w:r>
            <w:r w:rsidRPr="005501F9">
              <w:rPr>
                <w:rFonts w:cs="Tahoma"/>
                <w:color w:val="333333"/>
                <w:sz w:val="20"/>
              </w:rPr>
              <w:t>Prosimy o czytelne wypełnienie Deklaracji Uczestnictwa i zaznaczenie krzyżykiem (x) odpowiednich pól.</w:t>
            </w:r>
          </w:p>
        </w:tc>
      </w:tr>
      <w:tr w:rsidR="005501F9" w:rsidRPr="005501F9" w:rsidTr="00A519EB">
        <w:trPr>
          <w:trHeight w:val="516"/>
        </w:trPr>
        <w:tc>
          <w:tcPr>
            <w:tcW w:w="10320" w:type="dxa"/>
            <w:gridSpan w:val="4"/>
            <w:shd w:val="clear" w:color="auto" w:fill="ACB9CA" w:themeFill="text2" w:themeFillTint="66"/>
            <w:vAlign w:val="center"/>
          </w:tcPr>
          <w:p w:rsidR="005501F9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C32726">
              <w:rPr>
                <w:rFonts w:cs="Tahoma"/>
                <w:b/>
                <w:sz w:val="24"/>
              </w:rPr>
              <w:t>PODSTAWOWE DANE PRZEDSIĘBIORSTWA/INSTYTUCJI</w:t>
            </w:r>
          </w:p>
        </w:tc>
      </w:tr>
      <w:tr w:rsidR="00C32726" w:rsidRPr="005501F9" w:rsidTr="00A519EB">
        <w:trPr>
          <w:trHeight w:val="454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Pełna nazwa podmiotu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7583" w:type="dxa"/>
            <w:gridSpan w:val="3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color w:val="000080"/>
                <w:sz w:val="24"/>
              </w:rPr>
            </w:pPr>
          </w:p>
        </w:tc>
      </w:tr>
      <w:tr w:rsidR="00C32726" w:rsidRPr="005501F9" w:rsidTr="00A519EB">
        <w:trPr>
          <w:trHeight w:val="454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Dokładny adres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7583" w:type="dxa"/>
            <w:gridSpan w:val="3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color w:val="000080"/>
                <w:sz w:val="24"/>
              </w:rPr>
            </w:pPr>
          </w:p>
        </w:tc>
      </w:tr>
      <w:tr w:rsidR="00C32726" w:rsidRPr="005501F9" w:rsidTr="00A519EB">
        <w:trPr>
          <w:trHeight w:val="454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Województwo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7583" w:type="dxa"/>
            <w:gridSpan w:val="3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color w:val="000080"/>
                <w:sz w:val="24"/>
              </w:rPr>
            </w:pPr>
          </w:p>
        </w:tc>
      </w:tr>
      <w:tr w:rsidR="00C32726" w:rsidRPr="005501F9" w:rsidTr="00A519EB">
        <w:trPr>
          <w:trHeight w:val="454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Osoba do kontaktu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7583" w:type="dxa"/>
            <w:gridSpan w:val="3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color w:val="000080"/>
                <w:sz w:val="24"/>
              </w:rPr>
            </w:pPr>
          </w:p>
        </w:tc>
      </w:tr>
      <w:tr w:rsidR="00C32726" w:rsidRPr="005501F9" w:rsidTr="00A519EB">
        <w:trPr>
          <w:trHeight w:val="454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Nr telefonu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7583" w:type="dxa"/>
            <w:gridSpan w:val="3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color w:val="000080"/>
                <w:sz w:val="24"/>
              </w:rPr>
            </w:pPr>
          </w:p>
        </w:tc>
      </w:tr>
      <w:tr w:rsidR="00C32726" w:rsidRPr="005501F9" w:rsidTr="00A519EB">
        <w:trPr>
          <w:trHeight w:val="454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REGON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7583" w:type="dxa"/>
            <w:gridSpan w:val="3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color w:val="000080"/>
                <w:sz w:val="24"/>
              </w:rPr>
            </w:pPr>
          </w:p>
        </w:tc>
      </w:tr>
      <w:tr w:rsidR="00C32726" w:rsidRPr="005501F9" w:rsidTr="00A519EB">
        <w:trPr>
          <w:trHeight w:val="454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NIP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7583" w:type="dxa"/>
            <w:gridSpan w:val="3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color w:val="000080"/>
                <w:sz w:val="24"/>
              </w:rPr>
            </w:pPr>
          </w:p>
        </w:tc>
      </w:tr>
      <w:tr w:rsidR="00C32726" w:rsidRPr="005501F9" w:rsidTr="00A519EB">
        <w:trPr>
          <w:trHeight w:val="454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e-mail:</w:t>
            </w:r>
          </w:p>
        </w:tc>
        <w:tc>
          <w:tcPr>
            <w:tcW w:w="7583" w:type="dxa"/>
            <w:gridSpan w:val="3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color w:val="000080"/>
                <w:sz w:val="24"/>
              </w:rPr>
            </w:pPr>
          </w:p>
        </w:tc>
      </w:tr>
      <w:tr w:rsidR="00C32726" w:rsidRPr="005501F9" w:rsidTr="00A519EB">
        <w:trPr>
          <w:trHeight w:val="454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Adres strony internetowej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7583" w:type="dxa"/>
            <w:gridSpan w:val="3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color w:val="000080"/>
                <w:sz w:val="24"/>
              </w:rPr>
            </w:pPr>
          </w:p>
        </w:tc>
      </w:tr>
      <w:tr w:rsidR="00C32726" w:rsidRPr="005501F9" w:rsidTr="00A519EB">
        <w:trPr>
          <w:trHeight w:val="454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Średnioroczna liczba pracowników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7583" w:type="dxa"/>
            <w:gridSpan w:val="3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color w:val="000080"/>
                <w:sz w:val="24"/>
              </w:rPr>
            </w:pPr>
          </w:p>
        </w:tc>
      </w:tr>
      <w:tr w:rsidR="00C32726" w:rsidRPr="005501F9" w:rsidTr="00A519EB">
        <w:trPr>
          <w:trHeight w:val="454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Branża według EKD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7583" w:type="dxa"/>
            <w:gridSpan w:val="3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color w:val="000080"/>
                <w:sz w:val="24"/>
              </w:rPr>
            </w:pPr>
          </w:p>
        </w:tc>
      </w:tr>
      <w:tr w:rsidR="00C32726" w:rsidRPr="005501F9" w:rsidTr="00A519EB">
        <w:trPr>
          <w:trHeight w:val="567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 xml:space="preserve">Rodzaj </w:t>
            </w:r>
          </w:p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>d</w:t>
            </w:r>
            <w:r w:rsidRPr="00C32726">
              <w:rPr>
                <w:rFonts w:cs="Tahoma"/>
                <w:sz w:val="24"/>
              </w:rPr>
              <w:t>ziałalności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1983" w:type="dxa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b/>
                <w:sz w:val="24"/>
              </w:rPr>
              <w:sym w:font="Wingdings" w:char="F0A8"/>
            </w:r>
            <w:r>
              <w:rPr>
                <w:rFonts w:cs="Tahoma"/>
                <w:b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>Produkcja</w:t>
            </w:r>
          </w:p>
        </w:tc>
        <w:tc>
          <w:tcPr>
            <w:tcW w:w="1678" w:type="dxa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C32726">
              <w:rPr>
                <w:rFonts w:cs="Tahoma"/>
                <w:b/>
                <w:sz w:val="24"/>
              </w:rPr>
              <w:sym w:font="Wingdings" w:char="F0A8"/>
            </w:r>
            <w:r>
              <w:rPr>
                <w:rFonts w:cs="Tahoma"/>
                <w:b/>
                <w:sz w:val="24"/>
              </w:rPr>
              <w:t xml:space="preserve"> </w:t>
            </w:r>
            <w:r w:rsidRPr="00C32726">
              <w:rPr>
                <w:rFonts w:cs="Tahoma"/>
                <w:sz w:val="24"/>
              </w:rPr>
              <w:t>Usługi</w:t>
            </w:r>
          </w:p>
        </w:tc>
        <w:tc>
          <w:tcPr>
            <w:tcW w:w="3922" w:type="dxa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C32726">
              <w:rPr>
                <w:rFonts w:cs="Tahoma"/>
                <w:b/>
                <w:sz w:val="24"/>
              </w:rPr>
              <w:sym w:font="Wingdings" w:char="F0A8"/>
            </w:r>
            <w:r>
              <w:rPr>
                <w:rFonts w:cs="Tahoma"/>
                <w:b/>
                <w:sz w:val="24"/>
              </w:rPr>
              <w:t xml:space="preserve"> </w:t>
            </w:r>
            <w:r w:rsidRPr="00C32726">
              <w:rPr>
                <w:rFonts w:cs="Tahoma"/>
                <w:sz w:val="24"/>
              </w:rPr>
              <w:t>Inny, jaki?</w:t>
            </w:r>
            <w:r>
              <w:rPr>
                <w:rFonts w:cs="Tahoma"/>
                <w:sz w:val="24"/>
              </w:rPr>
              <w:t xml:space="preserve"> ………………………………</w:t>
            </w:r>
          </w:p>
        </w:tc>
      </w:tr>
      <w:tr w:rsidR="00C32726" w:rsidRPr="005501F9" w:rsidTr="00A519EB">
        <w:trPr>
          <w:trHeight w:val="1062"/>
        </w:trPr>
        <w:tc>
          <w:tcPr>
            <w:tcW w:w="2737" w:type="dxa"/>
            <w:tcBorders>
              <w:bottom w:val="single" w:sz="4" w:space="0" w:color="auto"/>
            </w:tcBorders>
            <w:shd w:val="clear" w:color="auto" w:fill="ACB9CA" w:themeFill="text2" w:themeFillTint="66"/>
          </w:tcPr>
          <w:p w:rsid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 xml:space="preserve">Zakres </w:t>
            </w:r>
          </w:p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>d</w:t>
            </w:r>
            <w:r w:rsidRPr="00C32726">
              <w:rPr>
                <w:rFonts w:cs="Tahoma"/>
                <w:sz w:val="24"/>
              </w:rPr>
              <w:t>ziałalności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7583" w:type="dxa"/>
            <w:gridSpan w:val="3"/>
            <w:tcBorders>
              <w:bottom w:val="single" w:sz="4" w:space="0" w:color="auto"/>
            </w:tcBorders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</w:tr>
      <w:tr w:rsidR="00C32726" w:rsidRPr="005501F9" w:rsidTr="00A519EB">
        <w:trPr>
          <w:trHeight w:val="340"/>
        </w:trPr>
        <w:tc>
          <w:tcPr>
            <w:tcW w:w="1032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Jak dowiedzieliście się Państwo o konkursie ? ……………………………………………………………</w:t>
            </w:r>
            <w:r>
              <w:rPr>
                <w:rFonts w:cs="Tahoma"/>
                <w:sz w:val="24"/>
              </w:rPr>
              <w:t>………</w:t>
            </w:r>
          </w:p>
        </w:tc>
      </w:tr>
    </w:tbl>
    <w:p w:rsidR="00C32726" w:rsidRPr="00274CD0" w:rsidRDefault="00C32726" w:rsidP="00C32726">
      <w:pPr>
        <w:spacing w:before="120" w:line="240" w:lineRule="auto"/>
        <w:jc w:val="center"/>
        <w:rPr>
          <w:b/>
          <w:sz w:val="28"/>
        </w:rPr>
      </w:pPr>
      <w:r w:rsidRPr="00274CD0">
        <w:rPr>
          <w:b/>
          <w:sz w:val="28"/>
        </w:rPr>
        <w:t>Deklaruję udział podmiotu w konkursie „Innowator Śląska 2014”</w:t>
      </w:r>
    </w:p>
    <w:tbl>
      <w:tblPr>
        <w:tblW w:w="4322" w:type="dxa"/>
        <w:tblInd w:w="48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2"/>
      </w:tblGrid>
      <w:tr w:rsidR="00C32726" w:rsidTr="00AC167C">
        <w:tc>
          <w:tcPr>
            <w:tcW w:w="4322" w:type="dxa"/>
            <w:tcBorders>
              <w:bottom w:val="single" w:sz="6" w:space="0" w:color="auto"/>
            </w:tcBorders>
          </w:tcPr>
          <w:p w:rsidR="00C32726" w:rsidRDefault="00C32726" w:rsidP="00AC167C">
            <w:pPr>
              <w:rPr>
                <w:rFonts w:ascii="Verdana" w:hAnsi="Verdana"/>
                <w:b/>
              </w:rPr>
            </w:pPr>
          </w:p>
          <w:p w:rsidR="00C32726" w:rsidRDefault="00C32726" w:rsidP="00AC167C">
            <w:pPr>
              <w:rPr>
                <w:rFonts w:ascii="Verdana" w:hAnsi="Verdana"/>
                <w:b/>
              </w:rPr>
            </w:pPr>
          </w:p>
        </w:tc>
      </w:tr>
      <w:tr w:rsidR="00C32726" w:rsidTr="00AC167C">
        <w:tc>
          <w:tcPr>
            <w:tcW w:w="4322" w:type="dxa"/>
          </w:tcPr>
          <w:p w:rsidR="00C32726" w:rsidRPr="00274CD0" w:rsidRDefault="00C32726" w:rsidP="00AC167C">
            <w:pPr>
              <w:jc w:val="center"/>
              <w:rPr>
                <w:i/>
                <w:sz w:val="16"/>
              </w:rPr>
            </w:pPr>
            <w:r w:rsidRPr="00274CD0">
              <w:rPr>
                <w:i/>
                <w:sz w:val="18"/>
              </w:rPr>
              <w:t>Data i podpis osoby upoważnionej do reprezentacji</w:t>
            </w:r>
          </w:p>
        </w:tc>
      </w:tr>
    </w:tbl>
    <w:p w:rsidR="00C32726" w:rsidRDefault="00C32726" w:rsidP="00C32726">
      <w:pPr>
        <w:spacing w:line="240" w:lineRule="auto"/>
        <w:rPr>
          <w:sz w:val="18"/>
          <w:szCs w:val="20"/>
        </w:rPr>
      </w:pPr>
    </w:p>
    <w:p w:rsidR="00C32726" w:rsidRDefault="00C32726" w:rsidP="00274CD0">
      <w:pPr>
        <w:spacing w:line="240" w:lineRule="auto"/>
        <w:jc w:val="both"/>
        <w:rPr>
          <w:sz w:val="17"/>
          <w:szCs w:val="17"/>
        </w:rPr>
      </w:pPr>
      <w:r w:rsidRPr="00C32726">
        <w:rPr>
          <w:sz w:val="17"/>
          <w:szCs w:val="17"/>
        </w:rPr>
        <w:t xml:space="preserve">Podpisując Deklarację Uczestnictwa wyrażam zgodę na wprowadzanie do bazy danych i przetwarzanie moich danych osobowych obecnie </w:t>
      </w:r>
      <w:r>
        <w:rPr>
          <w:sz w:val="17"/>
          <w:szCs w:val="17"/>
        </w:rPr>
        <w:t>i w </w:t>
      </w:r>
      <w:r w:rsidRPr="00C32726">
        <w:rPr>
          <w:sz w:val="17"/>
          <w:szCs w:val="17"/>
        </w:rPr>
        <w:t>przyszłości przez Dział Doradztwa, Szkoleń i Marketingu, Regionalne Centrum Innowacji i Transferu Technologii przy GAPR sp. z o.o. lub upoważnioną przez nią instytucję (zgodnie z ustawą z dnia 29 sierpnia 1997 r. o ochronie danych osobowych (</w:t>
      </w:r>
      <w:proofErr w:type="spellStart"/>
      <w:r w:rsidRPr="00C32726">
        <w:rPr>
          <w:sz w:val="17"/>
          <w:szCs w:val="17"/>
        </w:rPr>
        <w:t>t.j</w:t>
      </w:r>
      <w:proofErr w:type="spellEnd"/>
      <w:r w:rsidRPr="00C32726">
        <w:rPr>
          <w:sz w:val="17"/>
          <w:szCs w:val="17"/>
        </w:rPr>
        <w:t>. Dz.</w:t>
      </w:r>
      <w:r>
        <w:rPr>
          <w:sz w:val="17"/>
          <w:szCs w:val="17"/>
        </w:rPr>
        <w:t xml:space="preserve"> </w:t>
      </w:r>
      <w:proofErr w:type="spellStart"/>
      <w:r w:rsidRPr="00C32726">
        <w:rPr>
          <w:sz w:val="17"/>
          <w:szCs w:val="17"/>
        </w:rPr>
        <w:t>U.z</w:t>
      </w:r>
      <w:proofErr w:type="spellEnd"/>
      <w:r w:rsidRPr="00C32726">
        <w:rPr>
          <w:sz w:val="17"/>
          <w:szCs w:val="17"/>
        </w:rPr>
        <w:t xml:space="preserve"> 2002 r. Nr 101, </w:t>
      </w:r>
      <w:proofErr w:type="spellStart"/>
      <w:r w:rsidRPr="00C32726">
        <w:rPr>
          <w:sz w:val="17"/>
          <w:szCs w:val="17"/>
        </w:rPr>
        <w:t>poz</w:t>
      </w:r>
      <w:proofErr w:type="spellEnd"/>
      <w:r w:rsidRPr="00C32726">
        <w:rPr>
          <w:sz w:val="17"/>
          <w:szCs w:val="17"/>
        </w:rPr>
        <w:t xml:space="preserve"> 926 z późn. zm.) w zakresie wynikającym z niezbędnych czynności z tytułu udziału w Konkursie „INNOWATOR ŚLĄSKA 2014” oraz w celach zgodnych z ustawowymi zadaniami RCITT.</w:t>
      </w:r>
    </w:p>
    <w:tbl>
      <w:tblPr>
        <w:tblStyle w:val="Tabela-Siatka"/>
        <w:tblW w:w="5017" w:type="pct"/>
        <w:tblLayout w:type="fixed"/>
        <w:tblLook w:val="04A0" w:firstRow="1" w:lastRow="0" w:firstColumn="1" w:lastColumn="0" w:noHBand="0" w:noVBand="1"/>
      </w:tblPr>
      <w:tblGrid>
        <w:gridCol w:w="2461"/>
        <w:gridCol w:w="3768"/>
        <w:gridCol w:w="3802"/>
      </w:tblGrid>
      <w:tr w:rsidR="00274CD0" w:rsidTr="00A519EB">
        <w:trPr>
          <w:trHeight w:val="422"/>
        </w:trPr>
        <w:tc>
          <w:tcPr>
            <w:tcW w:w="2461" w:type="dxa"/>
            <w:vMerge w:val="restart"/>
            <w:shd w:val="clear" w:color="auto" w:fill="ACB9CA" w:themeFill="text2" w:themeFillTint="66"/>
          </w:tcPr>
          <w:p w:rsidR="00274CD0" w:rsidRPr="00274CD0" w:rsidRDefault="00274CD0" w:rsidP="00274CD0">
            <w:pPr>
              <w:rPr>
                <w:szCs w:val="17"/>
              </w:rPr>
            </w:pPr>
            <w:r>
              <w:rPr>
                <w:szCs w:val="17"/>
              </w:rPr>
              <w:lastRenderedPageBreak/>
              <w:t>Oświadczam, że reprezentuję:</w:t>
            </w:r>
          </w:p>
        </w:tc>
        <w:tc>
          <w:tcPr>
            <w:tcW w:w="3768" w:type="dxa"/>
            <w:vAlign w:val="center"/>
          </w:tcPr>
          <w:p w:rsidR="00274CD0" w:rsidRDefault="00274CD0" w:rsidP="00274CD0">
            <w:pPr>
              <w:rPr>
                <w:sz w:val="17"/>
                <w:szCs w:val="17"/>
              </w:rPr>
            </w:pPr>
            <w:r w:rsidRPr="00274CD0">
              <w:rPr>
                <w:szCs w:val="17"/>
              </w:rPr>
              <w:sym w:font="Wingdings" w:char="F0A8"/>
            </w:r>
            <w:r>
              <w:rPr>
                <w:szCs w:val="17"/>
              </w:rPr>
              <w:t xml:space="preserve"> mikro przedsiębiorcę</w:t>
            </w:r>
          </w:p>
        </w:tc>
        <w:tc>
          <w:tcPr>
            <w:tcW w:w="3802" w:type="dxa"/>
            <w:vAlign w:val="center"/>
          </w:tcPr>
          <w:p w:rsidR="00274CD0" w:rsidRDefault="00274CD0" w:rsidP="00274CD0">
            <w:pPr>
              <w:rPr>
                <w:sz w:val="17"/>
                <w:szCs w:val="17"/>
              </w:rPr>
            </w:pPr>
            <w:r w:rsidRPr="00274CD0">
              <w:rPr>
                <w:szCs w:val="17"/>
              </w:rPr>
              <w:sym w:font="Wingdings" w:char="F0A8"/>
            </w:r>
            <w:r>
              <w:rPr>
                <w:szCs w:val="17"/>
              </w:rPr>
              <w:t xml:space="preserve"> małego przedsiębiorcę</w:t>
            </w:r>
          </w:p>
        </w:tc>
      </w:tr>
      <w:tr w:rsidR="00274CD0" w:rsidTr="00A519EB">
        <w:trPr>
          <w:trHeight w:val="340"/>
        </w:trPr>
        <w:tc>
          <w:tcPr>
            <w:tcW w:w="2461" w:type="dxa"/>
            <w:vMerge/>
            <w:shd w:val="clear" w:color="auto" w:fill="ACB9CA" w:themeFill="text2" w:themeFillTint="66"/>
          </w:tcPr>
          <w:p w:rsidR="00274CD0" w:rsidRDefault="00274CD0" w:rsidP="00274CD0">
            <w:pPr>
              <w:rPr>
                <w:szCs w:val="17"/>
              </w:rPr>
            </w:pPr>
          </w:p>
        </w:tc>
        <w:tc>
          <w:tcPr>
            <w:tcW w:w="3768" w:type="dxa"/>
            <w:vAlign w:val="center"/>
          </w:tcPr>
          <w:p w:rsidR="00274CD0" w:rsidRDefault="00274CD0" w:rsidP="00274CD0">
            <w:pPr>
              <w:rPr>
                <w:sz w:val="17"/>
                <w:szCs w:val="17"/>
              </w:rPr>
            </w:pPr>
            <w:r w:rsidRPr="00274CD0">
              <w:rPr>
                <w:szCs w:val="17"/>
              </w:rPr>
              <w:sym w:font="Wingdings" w:char="F0A8"/>
            </w:r>
            <w:r>
              <w:rPr>
                <w:szCs w:val="17"/>
              </w:rPr>
              <w:t xml:space="preserve"> średniego przedsiębiorcę</w:t>
            </w:r>
          </w:p>
        </w:tc>
        <w:tc>
          <w:tcPr>
            <w:tcW w:w="3802" w:type="dxa"/>
            <w:vAlign w:val="center"/>
          </w:tcPr>
          <w:p w:rsidR="00274CD0" w:rsidRDefault="00274CD0" w:rsidP="00274CD0">
            <w:pPr>
              <w:rPr>
                <w:sz w:val="17"/>
                <w:szCs w:val="17"/>
              </w:rPr>
            </w:pPr>
            <w:r w:rsidRPr="00274CD0">
              <w:rPr>
                <w:szCs w:val="17"/>
              </w:rPr>
              <w:sym w:font="Wingdings" w:char="F0A8"/>
            </w:r>
            <w:r>
              <w:rPr>
                <w:szCs w:val="17"/>
              </w:rPr>
              <w:t xml:space="preserve"> instytucję sektora badawczo-rozwojowego</w:t>
            </w:r>
          </w:p>
        </w:tc>
      </w:tr>
      <w:tr w:rsidR="00274CD0" w:rsidTr="00A519EB">
        <w:trPr>
          <w:trHeight w:val="340"/>
        </w:trPr>
        <w:tc>
          <w:tcPr>
            <w:tcW w:w="2461" w:type="dxa"/>
            <w:shd w:val="clear" w:color="auto" w:fill="ACB9CA" w:themeFill="text2" w:themeFillTint="66"/>
          </w:tcPr>
          <w:p w:rsidR="00274CD0" w:rsidRDefault="00274CD0" w:rsidP="00274CD0">
            <w:pPr>
              <w:rPr>
                <w:szCs w:val="17"/>
              </w:rPr>
            </w:pPr>
            <w:r>
              <w:rPr>
                <w:szCs w:val="17"/>
              </w:rPr>
              <w:t>Nazwa podmiotu:</w:t>
            </w:r>
          </w:p>
        </w:tc>
        <w:tc>
          <w:tcPr>
            <w:tcW w:w="7570" w:type="dxa"/>
            <w:gridSpan w:val="2"/>
            <w:vAlign w:val="center"/>
          </w:tcPr>
          <w:p w:rsidR="00274CD0" w:rsidRPr="00274CD0" w:rsidRDefault="00274CD0" w:rsidP="00274CD0">
            <w:pPr>
              <w:rPr>
                <w:szCs w:val="17"/>
              </w:rPr>
            </w:pPr>
          </w:p>
        </w:tc>
      </w:tr>
      <w:tr w:rsidR="00274CD0" w:rsidTr="00A519EB">
        <w:trPr>
          <w:trHeight w:val="340"/>
        </w:trPr>
        <w:tc>
          <w:tcPr>
            <w:tcW w:w="2461" w:type="dxa"/>
            <w:shd w:val="clear" w:color="auto" w:fill="ACB9CA" w:themeFill="text2" w:themeFillTint="66"/>
          </w:tcPr>
          <w:p w:rsidR="00274CD0" w:rsidRDefault="00274CD0" w:rsidP="00274CD0">
            <w:pPr>
              <w:rPr>
                <w:szCs w:val="17"/>
              </w:rPr>
            </w:pPr>
            <w:r>
              <w:rPr>
                <w:szCs w:val="17"/>
              </w:rPr>
              <w:t>Osoba upoważniona do reprezentacji podmiotu:</w:t>
            </w:r>
          </w:p>
          <w:p w:rsidR="00274CD0" w:rsidRDefault="00274CD0" w:rsidP="00274CD0">
            <w:pPr>
              <w:rPr>
                <w:szCs w:val="17"/>
              </w:rPr>
            </w:pPr>
            <w:r>
              <w:rPr>
                <w:szCs w:val="17"/>
              </w:rPr>
              <w:t>(nazwisko, imię)</w:t>
            </w:r>
          </w:p>
        </w:tc>
        <w:tc>
          <w:tcPr>
            <w:tcW w:w="7570" w:type="dxa"/>
            <w:gridSpan w:val="2"/>
            <w:vAlign w:val="center"/>
          </w:tcPr>
          <w:p w:rsidR="00274CD0" w:rsidRPr="00274CD0" w:rsidRDefault="00274CD0" w:rsidP="00274CD0">
            <w:pPr>
              <w:rPr>
                <w:szCs w:val="17"/>
              </w:rPr>
            </w:pPr>
          </w:p>
        </w:tc>
      </w:tr>
    </w:tbl>
    <w:p w:rsidR="00274CD0" w:rsidRDefault="00274CD0" w:rsidP="00274CD0">
      <w:pPr>
        <w:spacing w:line="240" w:lineRule="auto"/>
        <w:jc w:val="both"/>
        <w:rPr>
          <w:sz w:val="17"/>
          <w:szCs w:val="17"/>
        </w:rPr>
      </w:pPr>
    </w:p>
    <w:tbl>
      <w:tblPr>
        <w:tblStyle w:val="Tabela-Siatka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287A44" w:rsidTr="00A519EB">
        <w:trPr>
          <w:trHeight w:val="340"/>
        </w:trPr>
        <w:tc>
          <w:tcPr>
            <w:tcW w:w="10031" w:type="dxa"/>
            <w:shd w:val="clear" w:color="auto" w:fill="ACB9CA" w:themeFill="text2" w:themeFillTint="66"/>
            <w:vAlign w:val="center"/>
          </w:tcPr>
          <w:p w:rsidR="00287A44" w:rsidRPr="00D60E27" w:rsidRDefault="00287A44" w:rsidP="00287A44">
            <w:pPr>
              <w:pStyle w:val="Akapitzlist"/>
              <w:numPr>
                <w:ilvl w:val="0"/>
                <w:numId w:val="16"/>
              </w:numPr>
              <w:ind w:left="454"/>
              <w:rPr>
                <w:b/>
                <w:sz w:val="28"/>
                <w:szCs w:val="17"/>
              </w:rPr>
            </w:pPr>
            <w:r w:rsidRPr="00D60E27">
              <w:rPr>
                <w:b/>
                <w:sz w:val="28"/>
                <w:szCs w:val="17"/>
              </w:rPr>
              <w:t>CHARAKTERYSTYKA PODMIOTU</w:t>
            </w:r>
          </w:p>
        </w:tc>
      </w:tr>
      <w:tr w:rsidR="00287A44" w:rsidTr="00A519EB">
        <w:trPr>
          <w:trHeight w:val="340"/>
        </w:trPr>
        <w:tc>
          <w:tcPr>
            <w:tcW w:w="10031" w:type="dxa"/>
            <w:shd w:val="clear" w:color="auto" w:fill="ACB9CA" w:themeFill="text2" w:themeFillTint="66"/>
            <w:vAlign w:val="center"/>
          </w:tcPr>
          <w:p w:rsidR="00287A44" w:rsidRPr="00287A44" w:rsidRDefault="00287A44" w:rsidP="00287A44">
            <w:pPr>
              <w:pStyle w:val="Akapitzlist"/>
              <w:numPr>
                <w:ilvl w:val="0"/>
                <w:numId w:val="17"/>
              </w:numPr>
              <w:ind w:left="454"/>
              <w:rPr>
                <w:szCs w:val="17"/>
              </w:rPr>
            </w:pPr>
            <w:r w:rsidRPr="00CD5C5A">
              <w:rPr>
                <w:b/>
                <w:szCs w:val="17"/>
              </w:rPr>
              <w:t>Uzasadnienie udziału w konkursie Innowator Śląska 2014</w:t>
            </w:r>
            <w:r>
              <w:rPr>
                <w:szCs w:val="17"/>
              </w:rPr>
              <w:t xml:space="preserve"> </w:t>
            </w:r>
            <w:r w:rsidR="00CD5C5A">
              <w:rPr>
                <w:szCs w:val="17"/>
              </w:rPr>
              <w:t>/</w:t>
            </w:r>
            <w:r w:rsidR="00CD5C5A">
              <w:rPr>
                <w:i/>
                <w:szCs w:val="17"/>
              </w:rPr>
              <w:t>max 2500 znaków</w:t>
            </w:r>
            <w:r w:rsidR="00CD5C5A">
              <w:rPr>
                <w:szCs w:val="17"/>
              </w:rPr>
              <w:t>/</w:t>
            </w:r>
          </w:p>
        </w:tc>
      </w:tr>
      <w:tr w:rsidR="00CD5C5A" w:rsidTr="00A519EB">
        <w:trPr>
          <w:trHeight w:val="1588"/>
        </w:trPr>
        <w:tc>
          <w:tcPr>
            <w:tcW w:w="10031" w:type="dxa"/>
            <w:shd w:val="clear" w:color="auto" w:fill="auto"/>
          </w:tcPr>
          <w:p w:rsidR="00CD5C5A" w:rsidRPr="00D60E27" w:rsidRDefault="00CD5C5A" w:rsidP="00CD5C5A">
            <w:pPr>
              <w:rPr>
                <w:i/>
                <w:sz w:val="19"/>
                <w:szCs w:val="19"/>
              </w:rPr>
            </w:pPr>
            <w:r w:rsidRPr="00D60E27">
              <w:rPr>
                <w:i/>
                <w:sz w:val="19"/>
                <w:szCs w:val="19"/>
              </w:rPr>
              <w:t>Podmiot zasługuje na wyróżnienie tytułem „INNOWATOR ŚLĄSKA 2014” ponieważ:</w:t>
            </w:r>
          </w:p>
        </w:tc>
      </w:tr>
      <w:tr w:rsidR="00CD5C5A" w:rsidTr="00A519EB">
        <w:trPr>
          <w:trHeight w:val="340"/>
        </w:trPr>
        <w:tc>
          <w:tcPr>
            <w:tcW w:w="10031" w:type="dxa"/>
            <w:shd w:val="clear" w:color="auto" w:fill="ACB9CA" w:themeFill="text2" w:themeFillTint="66"/>
            <w:vAlign w:val="center"/>
          </w:tcPr>
          <w:p w:rsidR="00CD5C5A" w:rsidRPr="00CD5C5A" w:rsidRDefault="00CD5C5A" w:rsidP="00CD5C5A">
            <w:pPr>
              <w:pStyle w:val="Akapitzlist"/>
              <w:numPr>
                <w:ilvl w:val="0"/>
                <w:numId w:val="17"/>
              </w:numPr>
              <w:ind w:left="454"/>
              <w:rPr>
                <w:b/>
                <w:szCs w:val="17"/>
              </w:rPr>
            </w:pPr>
            <w:r w:rsidRPr="00CD5C5A">
              <w:rPr>
                <w:b/>
                <w:szCs w:val="17"/>
              </w:rPr>
              <w:t>Oferowane i wykorzystywane technologie / produkty / usługi:</w:t>
            </w:r>
          </w:p>
        </w:tc>
      </w:tr>
      <w:tr w:rsidR="00CD5C5A" w:rsidTr="00A519EB">
        <w:trPr>
          <w:trHeight w:val="1588"/>
        </w:trPr>
        <w:tc>
          <w:tcPr>
            <w:tcW w:w="10031" w:type="dxa"/>
            <w:shd w:val="clear" w:color="auto" w:fill="auto"/>
          </w:tcPr>
          <w:p w:rsidR="00CD5C5A" w:rsidRPr="00D60E27" w:rsidRDefault="00CD5C5A" w:rsidP="00CD5C5A">
            <w:pPr>
              <w:rPr>
                <w:i/>
                <w:sz w:val="19"/>
                <w:szCs w:val="19"/>
              </w:rPr>
            </w:pPr>
            <w:r w:rsidRPr="00D60E27">
              <w:rPr>
                <w:i/>
                <w:sz w:val="19"/>
                <w:szCs w:val="19"/>
              </w:rPr>
              <w:t>(ogólna oferta podmiotu)</w:t>
            </w:r>
          </w:p>
        </w:tc>
      </w:tr>
      <w:tr w:rsidR="00CD5C5A" w:rsidTr="00A519EB">
        <w:trPr>
          <w:trHeight w:val="340"/>
        </w:trPr>
        <w:tc>
          <w:tcPr>
            <w:tcW w:w="10031" w:type="dxa"/>
            <w:shd w:val="clear" w:color="auto" w:fill="ACB9CA" w:themeFill="text2" w:themeFillTint="66"/>
            <w:vAlign w:val="center"/>
          </w:tcPr>
          <w:p w:rsidR="00CD5C5A" w:rsidRPr="00CD5C5A" w:rsidRDefault="00CD5C5A" w:rsidP="00CD5C5A">
            <w:pPr>
              <w:pStyle w:val="Akapitzlist"/>
              <w:numPr>
                <w:ilvl w:val="0"/>
                <w:numId w:val="17"/>
              </w:numPr>
              <w:ind w:left="454"/>
              <w:rPr>
                <w:b/>
                <w:szCs w:val="17"/>
              </w:rPr>
            </w:pPr>
            <w:r w:rsidRPr="00CD5C5A">
              <w:rPr>
                <w:b/>
                <w:szCs w:val="17"/>
              </w:rPr>
              <w:t>O</w:t>
            </w:r>
            <w:r>
              <w:rPr>
                <w:b/>
                <w:szCs w:val="17"/>
              </w:rPr>
              <w:t xml:space="preserve">statnie wdrożenia </w:t>
            </w:r>
            <w:r w:rsidRPr="00CD5C5A">
              <w:rPr>
                <w:szCs w:val="17"/>
              </w:rPr>
              <w:t>/nowe technologie,  produkty, usługi/</w:t>
            </w:r>
            <w:r>
              <w:rPr>
                <w:szCs w:val="17"/>
              </w:rPr>
              <w:t>:</w:t>
            </w:r>
          </w:p>
        </w:tc>
      </w:tr>
      <w:tr w:rsidR="00CD5C5A" w:rsidTr="00A519EB">
        <w:trPr>
          <w:trHeight w:val="1588"/>
        </w:trPr>
        <w:tc>
          <w:tcPr>
            <w:tcW w:w="10031" w:type="dxa"/>
            <w:shd w:val="clear" w:color="auto" w:fill="auto"/>
          </w:tcPr>
          <w:p w:rsidR="00CD5C5A" w:rsidRPr="00D60E27" w:rsidRDefault="00CD5C5A" w:rsidP="00CD5C5A">
            <w:pPr>
              <w:rPr>
                <w:i/>
                <w:sz w:val="19"/>
                <w:szCs w:val="19"/>
              </w:rPr>
            </w:pPr>
            <w:r w:rsidRPr="00D60E27">
              <w:rPr>
                <w:i/>
                <w:sz w:val="19"/>
                <w:szCs w:val="19"/>
              </w:rPr>
              <w:t>(prosimy podać liczbę i krótki opis)</w:t>
            </w:r>
          </w:p>
        </w:tc>
      </w:tr>
      <w:tr w:rsidR="00CD5C5A" w:rsidTr="00A519EB">
        <w:trPr>
          <w:trHeight w:val="340"/>
        </w:trPr>
        <w:tc>
          <w:tcPr>
            <w:tcW w:w="10031" w:type="dxa"/>
            <w:shd w:val="clear" w:color="auto" w:fill="ACB9CA" w:themeFill="text2" w:themeFillTint="66"/>
            <w:vAlign w:val="center"/>
          </w:tcPr>
          <w:p w:rsidR="00CD5C5A" w:rsidRPr="00CD5C5A" w:rsidRDefault="00CD5C5A" w:rsidP="00CD5C5A">
            <w:pPr>
              <w:pStyle w:val="Akapitzlist"/>
              <w:numPr>
                <w:ilvl w:val="0"/>
                <w:numId w:val="17"/>
              </w:numPr>
              <w:ind w:left="454"/>
              <w:rPr>
                <w:b/>
                <w:i/>
                <w:szCs w:val="17"/>
              </w:rPr>
            </w:pPr>
            <w:r w:rsidRPr="00CD5C5A">
              <w:rPr>
                <w:b/>
                <w:szCs w:val="17"/>
              </w:rPr>
              <w:t>Koncepcje, pomysły rozwoju</w:t>
            </w:r>
            <w:r>
              <w:rPr>
                <w:b/>
                <w:szCs w:val="17"/>
              </w:rPr>
              <w:t>:</w:t>
            </w:r>
          </w:p>
        </w:tc>
      </w:tr>
      <w:tr w:rsidR="00CD5C5A" w:rsidTr="00A519EB">
        <w:trPr>
          <w:trHeight w:val="1588"/>
        </w:trPr>
        <w:tc>
          <w:tcPr>
            <w:tcW w:w="10031" w:type="dxa"/>
            <w:shd w:val="clear" w:color="auto" w:fill="auto"/>
          </w:tcPr>
          <w:p w:rsidR="00CD5C5A" w:rsidRPr="00D60E27" w:rsidRDefault="00CD5C5A" w:rsidP="00CD5C5A">
            <w:pPr>
              <w:rPr>
                <w:i/>
                <w:sz w:val="19"/>
                <w:szCs w:val="19"/>
              </w:rPr>
            </w:pPr>
            <w:r w:rsidRPr="00D60E27">
              <w:rPr>
                <w:i/>
                <w:sz w:val="19"/>
                <w:szCs w:val="19"/>
              </w:rPr>
              <w:t>(np. czy planują Państwo kolejne wdrożenia, zakup dodatkowych technologii bądź licencji, sprzedaż technologii opracowanych, uczestnictwo w programach europejskich itp.)</w:t>
            </w:r>
          </w:p>
        </w:tc>
      </w:tr>
      <w:tr w:rsidR="00CD5C5A" w:rsidTr="00A519EB">
        <w:trPr>
          <w:trHeight w:val="340"/>
        </w:trPr>
        <w:tc>
          <w:tcPr>
            <w:tcW w:w="10031" w:type="dxa"/>
            <w:shd w:val="clear" w:color="auto" w:fill="ACB9CA" w:themeFill="text2" w:themeFillTint="66"/>
            <w:vAlign w:val="center"/>
          </w:tcPr>
          <w:p w:rsidR="00CD5C5A" w:rsidRPr="00D60E27" w:rsidRDefault="00D60E27" w:rsidP="00CD5C5A">
            <w:pPr>
              <w:pStyle w:val="Akapitzlist"/>
              <w:numPr>
                <w:ilvl w:val="0"/>
                <w:numId w:val="17"/>
              </w:numPr>
              <w:ind w:left="454"/>
              <w:rPr>
                <w:b/>
                <w:szCs w:val="17"/>
              </w:rPr>
            </w:pPr>
            <w:r w:rsidRPr="00D60E27">
              <w:rPr>
                <w:b/>
                <w:szCs w:val="17"/>
              </w:rPr>
              <w:t>Osiągnięcia w dziedzinie innowacyjności</w:t>
            </w:r>
          </w:p>
        </w:tc>
      </w:tr>
      <w:tr w:rsidR="00CD5C5A" w:rsidTr="00A519EB">
        <w:trPr>
          <w:trHeight w:val="1588"/>
        </w:trPr>
        <w:tc>
          <w:tcPr>
            <w:tcW w:w="10031" w:type="dxa"/>
            <w:shd w:val="clear" w:color="auto" w:fill="auto"/>
          </w:tcPr>
          <w:p w:rsidR="00CD5C5A" w:rsidRPr="00D60E27" w:rsidRDefault="00D60E27" w:rsidP="00D60E27">
            <w:pPr>
              <w:rPr>
                <w:i/>
                <w:sz w:val="19"/>
                <w:szCs w:val="19"/>
              </w:rPr>
            </w:pPr>
            <w:r w:rsidRPr="00D60E27">
              <w:rPr>
                <w:i/>
                <w:sz w:val="19"/>
                <w:szCs w:val="19"/>
              </w:rPr>
              <w:t>(Posiadane patenty, współpraca z jednostkami badawczo - rozwojowymi, certyfikaty jakości, wyróżnienia w podobnych konkursach, udział w programach pomocowych itp.)</w:t>
            </w:r>
          </w:p>
        </w:tc>
      </w:tr>
    </w:tbl>
    <w:p w:rsidR="00D60E27" w:rsidRDefault="00D60E27" w:rsidP="00D60E27">
      <w:pPr>
        <w:spacing w:line="240" w:lineRule="auto"/>
        <w:rPr>
          <w:sz w:val="17"/>
          <w:szCs w:val="17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497"/>
        <w:gridCol w:w="500"/>
        <w:gridCol w:w="1000"/>
        <w:gridCol w:w="1000"/>
        <w:gridCol w:w="2500"/>
        <w:gridCol w:w="2500"/>
      </w:tblGrid>
      <w:tr w:rsidR="00D60E27" w:rsidTr="00D60E27">
        <w:trPr>
          <w:trHeight w:val="340"/>
        </w:trPr>
        <w:tc>
          <w:tcPr>
            <w:tcW w:w="9771" w:type="dxa"/>
            <w:gridSpan w:val="6"/>
            <w:shd w:val="clear" w:color="auto" w:fill="ACB9CA" w:themeFill="text2" w:themeFillTint="66"/>
            <w:vAlign w:val="center"/>
          </w:tcPr>
          <w:p w:rsidR="00D60E27" w:rsidRPr="00D60E27" w:rsidRDefault="00D60E27" w:rsidP="00D60E27">
            <w:pPr>
              <w:pStyle w:val="Akapitzlist"/>
              <w:numPr>
                <w:ilvl w:val="0"/>
                <w:numId w:val="16"/>
              </w:numPr>
              <w:ind w:left="454"/>
              <w:rPr>
                <w:b/>
                <w:sz w:val="17"/>
                <w:szCs w:val="17"/>
              </w:rPr>
            </w:pPr>
            <w:r w:rsidRPr="00D60E27">
              <w:rPr>
                <w:b/>
                <w:sz w:val="28"/>
                <w:szCs w:val="17"/>
              </w:rPr>
              <w:t>CHARAKTERYSTYKA TECHNOLOGII / PRODUKTU, KTÓRA MA BYĆ PROMOWANA</w:t>
            </w:r>
          </w:p>
        </w:tc>
      </w:tr>
      <w:tr w:rsidR="00D60E27" w:rsidTr="00D60E27">
        <w:trPr>
          <w:trHeight w:val="340"/>
        </w:trPr>
        <w:tc>
          <w:tcPr>
            <w:tcW w:w="9771" w:type="dxa"/>
            <w:gridSpan w:val="6"/>
            <w:shd w:val="clear" w:color="auto" w:fill="ACB9CA" w:themeFill="text2" w:themeFillTint="66"/>
            <w:vAlign w:val="center"/>
          </w:tcPr>
          <w:p w:rsidR="00D60E27" w:rsidRPr="00D60E27" w:rsidRDefault="00D60E27" w:rsidP="00D60E27">
            <w:pPr>
              <w:pStyle w:val="Akapitzlist"/>
              <w:numPr>
                <w:ilvl w:val="0"/>
                <w:numId w:val="19"/>
              </w:numPr>
              <w:ind w:left="454"/>
              <w:rPr>
                <w:b/>
                <w:szCs w:val="17"/>
              </w:rPr>
            </w:pPr>
            <w:r w:rsidRPr="00D60E27">
              <w:rPr>
                <w:b/>
                <w:szCs w:val="17"/>
              </w:rPr>
              <w:t>Nazwa</w:t>
            </w:r>
          </w:p>
        </w:tc>
      </w:tr>
      <w:tr w:rsidR="00D60E27" w:rsidTr="006A099A">
        <w:trPr>
          <w:trHeight w:val="867"/>
        </w:trPr>
        <w:tc>
          <w:tcPr>
            <w:tcW w:w="9771" w:type="dxa"/>
            <w:gridSpan w:val="6"/>
          </w:tcPr>
          <w:p w:rsidR="00D60E27" w:rsidRPr="00D60E27" w:rsidRDefault="00D60E27" w:rsidP="006A099A">
            <w:pPr>
              <w:rPr>
                <w:szCs w:val="17"/>
              </w:rPr>
            </w:pPr>
          </w:p>
        </w:tc>
      </w:tr>
      <w:tr w:rsidR="00D60E27" w:rsidTr="006A099A">
        <w:trPr>
          <w:trHeight w:val="340"/>
        </w:trPr>
        <w:tc>
          <w:tcPr>
            <w:tcW w:w="9771" w:type="dxa"/>
            <w:gridSpan w:val="6"/>
            <w:shd w:val="clear" w:color="auto" w:fill="ACB9CA" w:themeFill="text2" w:themeFillTint="66"/>
            <w:vAlign w:val="center"/>
          </w:tcPr>
          <w:p w:rsidR="00D60E27" w:rsidRPr="00D60E27" w:rsidRDefault="00D60E27" w:rsidP="00D60E27">
            <w:pPr>
              <w:pStyle w:val="Akapitzlist"/>
              <w:numPr>
                <w:ilvl w:val="0"/>
                <w:numId w:val="19"/>
              </w:numPr>
              <w:ind w:left="454"/>
              <w:rPr>
                <w:b/>
                <w:szCs w:val="17"/>
              </w:rPr>
            </w:pPr>
            <w:r>
              <w:rPr>
                <w:b/>
                <w:szCs w:val="17"/>
              </w:rPr>
              <w:t>Opis /</w:t>
            </w:r>
            <w:r w:rsidRPr="006A099A">
              <w:rPr>
                <w:szCs w:val="17"/>
              </w:rPr>
              <w:t>do 4000 znaków/</w:t>
            </w:r>
          </w:p>
        </w:tc>
      </w:tr>
      <w:tr w:rsidR="00D60E27" w:rsidTr="00383EB7">
        <w:trPr>
          <w:trHeight w:val="1588"/>
        </w:trPr>
        <w:tc>
          <w:tcPr>
            <w:tcW w:w="9771" w:type="dxa"/>
            <w:gridSpan w:val="6"/>
          </w:tcPr>
          <w:p w:rsidR="00D60E27" w:rsidRPr="00D60E27" w:rsidRDefault="00D60E27" w:rsidP="006A099A">
            <w:pPr>
              <w:rPr>
                <w:szCs w:val="17"/>
              </w:rPr>
            </w:pPr>
          </w:p>
        </w:tc>
      </w:tr>
      <w:tr w:rsidR="00D60E27" w:rsidTr="006A099A">
        <w:trPr>
          <w:trHeight w:val="340"/>
        </w:trPr>
        <w:tc>
          <w:tcPr>
            <w:tcW w:w="9771" w:type="dxa"/>
            <w:gridSpan w:val="6"/>
            <w:shd w:val="clear" w:color="auto" w:fill="ACB9CA" w:themeFill="text2" w:themeFillTint="66"/>
            <w:vAlign w:val="center"/>
          </w:tcPr>
          <w:p w:rsidR="00D60E27" w:rsidRPr="006A099A" w:rsidRDefault="006A099A" w:rsidP="006A099A">
            <w:pPr>
              <w:pStyle w:val="Akapitzlist"/>
              <w:numPr>
                <w:ilvl w:val="0"/>
                <w:numId w:val="19"/>
              </w:numPr>
              <w:ind w:left="454"/>
              <w:rPr>
                <w:b/>
                <w:szCs w:val="17"/>
              </w:rPr>
            </w:pPr>
            <w:r w:rsidRPr="006A099A">
              <w:rPr>
                <w:b/>
                <w:szCs w:val="17"/>
              </w:rPr>
              <w:t>Główne obszary zastosowania</w:t>
            </w:r>
            <w:r>
              <w:rPr>
                <w:b/>
                <w:szCs w:val="17"/>
              </w:rPr>
              <w:t>:</w:t>
            </w:r>
          </w:p>
        </w:tc>
      </w:tr>
      <w:tr w:rsidR="00D60E27" w:rsidTr="00383EB7">
        <w:trPr>
          <w:trHeight w:val="1588"/>
        </w:trPr>
        <w:tc>
          <w:tcPr>
            <w:tcW w:w="9771" w:type="dxa"/>
            <w:gridSpan w:val="6"/>
          </w:tcPr>
          <w:p w:rsidR="00D60E27" w:rsidRPr="00D60E27" w:rsidRDefault="00D60E27" w:rsidP="006A099A">
            <w:pPr>
              <w:rPr>
                <w:szCs w:val="17"/>
              </w:rPr>
            </w:pPr>
          </w:p>
        </w:tc>
      </w:tr>
      <w:tr w:rsidR="00D60E27" w:rsidTr="006A099A">
        <w:trPr>
          <w:trHeight w:val="340"/>
        </w:trPr>
        <w:tc>
          <w:tcPr>
            <w:tcW w:w="9771" w:type="dxa"/>
            <w:gridSpan w:val="6"/>
            <w:shd w:val="clear" w:color="auto" w:fill="ACB9CA" w:themeFill="text2" w:themeFillTint="66"/>
            <w:vAlign w:val="center"/>
          </w:tcPr>
          <w:p w:rsidR="00D60E27" w:rsidRPr="006A099A" w:rsidRDefault="006A099A" w:rsidP="006A099A">
            <w:pPr>
              <w:pStyle w:val="Akapitzlist"/>
              <w:numPr>
                <w:ilvl w:val="0"/>
                <w:numId w:val="19"/>
              </w:numPr>
              <w:ind w:left="454"/>
              <w:rPr>
                <w:szCs w:val="17"/>
              </w:rPr>
            </w:pPr>
            <w:r>
              <w:rPr>
                <w:szCs w:val="17"/>
              </w:rPr>
              <w:t xml:space="preserve"> </w:t>
            </w:r>
            <w:r>
              <w:rPr>
                <w:b/>
                <w:szCs w:val="17"/>
              </w:rPr>
              <w:t>Słowa kluczowe:</w:t>
            </w:r>
          </w:p>
        </w:tc>
      </w:tr>
      <w:tr w:rsidR="006A099A" w:rsidTr="00383EB7">
        <w:trPr>
          <w:trHeight w:val="567"/>
        </w:trPr>
        <w:tc>
          <w:tcPr>
            <w:tcW w:w="2442" w:type="dxa"/>
          </w:tcPr>
          <w:p w:rsidR="006A099A" w:rsidRPr="00D60E27" w:rsidRDefault="006A099A" w:rsidP="006A099A">
            <w:pPr>
              <w:rPr>
                <w:szCs w:val="17"/>
              </w:rPr>
            </w:pPr>
          </w:p>
        </w:tc>
        <w:tc>
          <w:tcPr>
            <w:tcW w:w="2443" w:type="dxa"/>
            <w:gridSpan w:val="3"/>
          </w:tcPr>
          <w:p w:rsidR="006A099A" w:rsidRPr="00D60E27" w:rsidRDefault="006A099A" w:rsidP="006A099A">
            <w:pPr>
              <w:rPr>
                <w:szCs w:val="17"/>
              </w:rPr>
            </w:pPr>
          </w:p>
        </w:tc>
        <w:tc>
          <w:tcPr>
            <w:tcW w:w="2443" w:type="dxa"/>
          </w:tcPr>
          <w:p w:rsidR="006A099A" w:rsidRPr="00D60E27" w:rsidRDefault="006A099A" w:rsidP="006A099A">
            <w:pPr>
              <w:rPr>
                <w:szCs w:val="17"/>
              </w:rPr>
            </w:pPr>
          </w:p>
        </w:tc>
        <w:tc>
          <w:tcPr>
            <w:tcW w:w="2443" w:type="dxa"/>
          </w:tcPr>
          <w:p w:rsidR="006A099A" w:rsidRPr="00D60E27" w:rsidRDefault="006A099A" w:rsidP="006A099A">
            <w:pPr>
              <w:rPr>
                <w:szCs w:val="17"/>
              </w:rPr>
            </w:pPr>
          </w:p>
        </w:tc>
      </w:tr>
      <w:tr w:rsidR="006A099A" w:rsidTr="006A099A">
        <w:trPr>
          <w:trHeight w:val="351"/>
        </w:trPr>
        <w:tc>
          <w:tcPr>
            <w:tcW w:w="9771" w:type="dxa"/>
            <w:gridSpan w:val="6"/>
            <w:shd w:val="clear" w:color="auto" w:fill="ACB9CA" w:themeFill="text2" w:themeFillTint="66"/>
            <w:vAlign w:val="center"/>
          </w:tcPr>
          <w:p w:rsidR="006A099A" w:rsidRPr="006A099A" w:rsidRDefault="006A099A" w:rsidP="006A099A">
            <w:pPr>
              <w:pStyle w:val="Akapitzlist"/>
              <w:numPr>
                <w:ilvl w:val="0"/>
                <w:numId w:val="19"/>
              </w:numPr>
              <w:ind w:left="454"/>
              <w:rPr>
                <w:b/>
                <w:szCs w:val="17"/>
              </w:rPr>
            </w:pPr>
            <w:r>
              <w:rPr>
                <w:b/>
                <w:szCs w:val="17"/>
              </w:rPr>
              <w:t>Aspekty innowacyjne</w:t>
            </w:r>
          </w:p>
        </w:tc>
      </w:tr>
      <w:tr w:rsidR="006A099A" w:rsidTr="00383EB7">
        <w:trPr>
          <w:trHeight w:val="1588"/>
        </w:trPr>
        <w:tc>
          <w:tcPr>
            <w:tcW w:w="9771" w:type="dxa"/>
            <w:gridSpan w:val="6"/>
          </w:tcPr>
          <w:p w:rsidR="006A099A" w:rsidRPr="006A099A" w:rsidRDefault="006A099A" w:rsidP="006A099A">
            <w:pPr>
              <w:rPr>
                <w:rFonts w:cs="Tahoma"/>
                <w:i/>
                <w:color w:val="333333"/>
                <w:sz w:val="19"/>
                <w:szCs w:val="19"/>
              </w:rPr>
            </w:pPr>
            <w:r w:rsidRPr="006A099A">
              <w:rPr>
                <w:rFonts w:cs="Tahoma"/>
                <w:i/>
                <w:color w:val="333333"/>
                <w:sz w:val="19"/>
                <w:szCs w:val="19"/>
              </w:rPr>
              <w:t xml:space="preserve">(cechy wyróżniające, nowe w stosunku do podobnych istniejących na rynku technologii / produktów; należy wyraźnie wskazać tę cechę, która wyróżnia cały produkt w stosunku do innych) </w:t>
            </w:r>
          </w:p>
          <w:p w:rsidR="006A099A" w:rsidRPr="006A099A" w:rsidRDefault="006A099A" w:rsidP="006A099A">
            <w:pPr>
              <w:rPr>
                <w:b/>
                <w:szCs w:val="19"/>
              </w:rPr>
            </w:pPr>
          </w:p>
        </w:tc>
      </w:tr>
      <w:tr w:rsidR="006A099A" w:rsidTr="001C4A90">
        <w:trPr>
          <w:trHeight w:val="340"/>
        </w:trPr>
        <w:tc>
          <w:tcPr>
            <w:tcW w:w="9771" w:type="dxa"/>
            <w:gridSpan w:val="6"/>
            <w:shd w:val="clear" w:color="auto" w:fill="ACB9CA" w:themeFill="text2" w:themeFillTint="66"/>
            <w:vAlign w:val="center"/>
          </w:tcPr>
          <w:p w:rsidR="006A099A" w:rsidRPr="006A099A" w:rsidRDefault="006A099A" w:rsidP="001C4A90">
            <w:pPr>
              <w:pStyle w:val="Akapitzlist"/>
              <w:numPr>
                <w:ilvl w:val="0"/>
                <w:numId w:val="19"/>
              </w:numPr>
              <w:ind w:left="454"/>
              <w:rPr>
                <w:rFonts w:cs="Tahoma"/>
                <w:b/>
                <w:i/>
                <w:color w:val="333333"/>
                <w:szCs w:val="19"/>
              </w:rPr>
            </w:pPr>
            <w:r w:rsidRPr="006A099A">
              <w:rPr>
                <w:rFonts w:cs="Tahoma"/>
                <w:b/>
                <w:color w:val="333333"/>
                <w:szCs w:val="19"/>
              </w:rPr>
              <w:t>Inno</w:t>
            </w:r>
            <w:r>
              <w:rPr>
                <w:rFonts w:cs="Tahoma"/>
                <w:b/>
                <w:color w:val="333333"/>
                <w:szCs w:val="19"/>
              </w:rPr>
              <w:t xml:space="preserve">wacja w skali </w:t>
            </w:r>
            <w:r>
              <w:rPr>
                <w:rFonts w:cs="Tahoma"/>
                <w:color w:val="333333"/>
                <w:szCs w:val="19"/>
              </w:rPr>
              <w:t xml:space="preserve">/właściwe zaznaczyć </w:t>
            </w:r>
            <w:r w:rsidR="001C4A90" w:rsidRPr="001C4A90">
              <w:rPr>
                <w:rFonts w:cs="Tahoma"/>
                <w:b/>
                <w:color w:val="333333"/>
                <w:szCs w:val="19"/>
              </w:rPr>
              <w:t>X</w:t>
            </w:r>
            <w:r w:rsidR="001C4A90">
              <w:rPr>
                <w:rFonts w:cs="Tahoma"/>
                <w:color w:val="333333"/>
                <w:szCs w:val="19"/>
              </w:rPr>
              <w:t>/</w:t>
            </w:r>
          </w:p>
        </w:tc>
      </w:tr>
      <w:tr w:rsidR="001C4A90" w:rsidTr="00CE2117">
        <w:trPr>
          <w:trHeight w:val="340"/>
        </w:trPr>
        <w:tc>
          <w:tcPr>
            <w:tcW w:w="2442" w:type="dxa"/>
            <w:vAlign w:val="center"/>
          </w:tcPr>
          <w:p w:rsidR="001C4A90" w:rsidRPr="001C4A90" w:rsidRDefault="001C4A90" w:rsidP="001C4A90">
            <w:pPr>
              <w:rPr>
                <w:rFonts w:cs="Tahoma"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  <w:r>
              <w:rPr>
                <w:rFonts w:cs="Tahoma"/>
                <w:color w:val="333333"/>
                <w:szCs w:val="19"/>
              </w:rPr>
              <w:t xml:space="preserve"> Region</w:t>
            </w:r>
          </w:p>
        </w:tc>
        <w:tc>
          <w:tcPr>
            <w:tcW w:w="2443" w:type="dxa"/>
            <w:gridSpan w:val="3"/>
            <w:vAlign w:val="center"/>
          </w:tcPr>
          <w:p w:rsidR="001C4A90" w:rsidRPr="001C4A90" w:rsidRDefault="001C4A90" w:rsidP="001C4A90">
            <w:pPr>
              <w:rPr>
                <w:rFonts w:cs="Tahoma"/>
                <w:b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  <w:r>
              <w:rPr>
                <w:rFonts w:cs="Tahoma"/>
                <w:color w:val="333333"/>
                <w:szCs w:val="19"/>
              </w:rPr>
              <w:t xml:space="preserve"> Kraju</w:t>
            </w:r>
          </w:p>
        </w:tc>
        <w:tc>
          <w:tcPr>
            <w:tcW w:w="2443" w:type="dxa"/>
            <w:vAlign w:val="center"/>
          </w:tcPr>
          <w:p w:rsidR="001C4A90" w:rsidRPr="001C4A90" w:rsidRDefault="001C4A90" w:rsidP="001C4A90">
            <w:pPr>
              <w:rPr>
                <w:rFonts w:cs="Tahoma"/>
                <w:b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  <w:r>
              <w:rPr>
                <w:rFonts w:cs="Tahoma"/>
                <w:color w:val="333333"/>
                <w:szCs w:val="19"/>
              </w:rPr>
              <w:t xml:space="preserve"> Europy</w:t>
            </w:r>
          </w:p>
        </w:tc>
        <w:tc>
          <w:tcPr>
            <w:tcW w:w="2443" w:type="dxa"/>
            <w:vAlign w:val="center"/>
          </w:tcPr>
          <w:p w:rsidR="001C4A90" w:rsidRPr="001C4A90" w:rsidRDefault="001C4A90" w:rsidP="001C4A90">
            <w:pPr>
              <w:rPr>
                <w:rFonts w:cs="Tahoma"/>
                <w:b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  <w:r>
              <w:rPr>
                <w:rFonts w:cs="Tahoma"/>
                <w:color w:val="333333"/>
                <w:szCs w:val="19"/>
              </w:rPr>
              <w:t xml:space="preserve"> Świata</w:t>
            </w:r>
          </w:p>
        </w:tc>
      </w:tr>
      <w:tr w:rsidR="001C4A90" w:rsidTr="001C4A90">
        <w:trPr>
          <w:trHeight w:val="340"/>
        </w:trPr>
        <w:tc>
          <w:tcPr>
            <w:tcW w:w="9771" w:type="dxa"/>
            <w:gridSpan w:val="6"/>
            <w:shd w:val="clear" w:color="auto" w:fill="ACB9CA" w:themeFill="text2" w:themeFillTint="66"/>
            <w:vAlign w:val="center"/>
          </w:tcPr>
          <w:p w:rsidR="001C4A90" w:rsidRPr="001C4A90" w:rsidRDefault="001C4A90" w:rsidP="001C4A90">
            <w:pPr>
              <w:pStyle w:val="Akapitzlist"/>
              <w:numPr>
                <w:ilvl w:val="0"/>
                <w:numId w:val="19"/>
              </w:numPr>
              <w:ind w:left="454"/>
              <w:rPr>
                <w:rFonts w:cs="Tahoma"/>
                <w:color w:val="333333"/>
                <w:szCs w:val="19"/>
              </w:rPr>
            </w:pPr>
            <w:r w:rsidRPr="001C4A90">
              <w:rPr>
                <w:rFonts w:cs="Tahoma"/>
                <w:b/>
                <w:color w:val="333333"/>
                <w:szCs w:val="19"/>
              </w:rPr>
              <w:t>Etap zaawansowania prac</w:t>
            </w:r>
            <w:r>
              <w:rPr>
                <w:rFonts w:cs="Tahoma"/>
                <w:color w:val="333333"/>
                <w:szCs w:val="19"/>
              </w:rPr>
              <w:t xml:space="preserve"> /właściwe zaznaczyć </w:t>
            </w:r>
            <w:r w:rsidRPr="001C4A90">
              <w:rPr>
                <w:rFonts w:cs="Tahoma"/>
                <w:b/>
                <w:color w:val="333333"/>
                <w:szCs w:val="19"/>
              </w:rPr>
              <w:t>X</w:t>
            </w:r>
            <w:r>
              <w:rPr>
                <w:rFonts w:cs="Tahoma"/>
                <w:color w:val="333333"/>
                <w:szCs w:val="19"/>
              </w:rPr>
              <w:t>/</w:t>
            </w:r>
          </w:p>
        </w:tc>
      </w:tr>
      <w:tr w:rsidR="001C4A90" w:rsidTr="00F935B0">
        <w:trPr>
          <w:trHeight w:val="340"/>
        </w:trPr>
        <w:tc>
          <w:tcPr>
            <w:tcW w:w="4885" w:type="dxa"/>
            <w:gridSpan w:val="4"/>
            <w:vAlign w:val="center"/>
          </w:tcPr>
          <w:p w:rsidR="001C4A90" w:rsidRPr="001C4A90" w:rsidRDefault="001C4A90" w:rsidP="001C4A90">
            <w:pPr>
              <w:rPr>
                <w:rFonts w:cs="Tahoma"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  <w:r>
              <w:rPr>
                <w:rFonts w:cs="Tahoma"/>
                <w:color w:val="333333"/>
                <w:szCs w:val="19"/>
              </w:rPr>
              <w:t xml:space="preserve"> Dostępny do demonstracji</w:t>
            </w:r>
          </w:p>
        </w:tc>
        <w:tc>
          <w:tcPr>
            <w:tcW w:w="4886" w:type="dxa"/>
            <w:gridSpan w:val="2"/>
            <w:vAlign w:val="center"/>
          </w:tcPr>
          <w:p w:rsidR="001C4A90" w:rsidRPr="001C4A90" w:rsidRDefault="001C4A90" w:rsidP="001C4A90">
            <w:pPr>
              <w:rPr>
                <w:rFonts w:cs="Tahoma"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  <w:r>
              <w:rPr>
                <w:rFonts w:cs="Tahoma"/>
                <w:color w:val="333333"/>
                <w:szCs w:val="19"/>
              </w:rPr>
              <w:t xml:space="preserve"> Dostępny na rynku</w:t>
            </w:r>
          </w:p>
        </w:tc>
      </w:tr>
      <w:tr w:rsidR="001C4A90" w:rsidTr="00D24CD2">
        <w:trPr>
          <w:trHeight w:val="340"/>
        </w:trPr>
        <w:tc>
          <w:tcPr>
            <w:tcW w:w="9771" w:type="dxa"/>
            <w:gridSpan w:val="6"/>
            <w:shd w:val="clear" w:color="auto" w:fill="ACB9CA" w:themeFill="text2" w:themeFillTint="66"/>
            <w:vAlign w:val="center"/>
          </w:tcPr>
          <w:p w:rsidR="001C4A90" w:rsidRPr="00383EB7" w:rsidRDefault="00383EB7" w:rsidP="00383EB7">
            <w:pPr>
              <w:pStyle w:val="Akapitzlist"/>
              <w:numPr>
                <w:ilvl w:val="0"/>
                <w:numId w:val="19"/>
              </w:numPr>
              <w:ind w:left="454"/>
              <w:rPr>
                <w:rFonts w:cs="Tahoma"/>
                <w:color w:val="333333"/>
                <w:szCs w:val="19"/>
              </w:rPr>
            </w:pPr>
            <w:r>
              <w:rPr>
                <w:rFonts w:cs="Tahoma"/>
                <w:b/>
                <w:color w:val="333333"/>
                <w:szCs w:val="19"/>
              </w:rPr>
              <w:t xml:space="preserve">Ochrona własności intelektualnej zgłoszonego rozwiązania </w:t>
            </w:r>
            <w:r>
              <w:rPr>
                <w:rFonts w:cs="Tahoma"/>
                <w:color w:val="333333"/>
                <w:szCs w:val="19"/>
              </w:rPr>
              <w:t xml:space="preserve">/właściwe zaznaczyć </w:t>
            </w:r>
            <w:r w:rsidRPr="001C4A90">
              <w:rPr>
                <w:rFonts w:cs="Tahoma"/>
                <w:b/>
                <w:color w:val="333333"/>
                <w:szCs w:val="19"/>
              </w:rPr>
              <w:t>X</w:t>
            </w:r>
            <w:r>
              <w:rPr>
                <w:rFonts w:cs="Tahoma"/>
                <w:color w:val="333333"/>
                <w:szCs w:val="19"/>
              </w:rPr>
              <w:t>/</w:t>
            </w:r>
          </w:p>
        </w:tc>
      </w:tr>
      <w:tr w:rsidR="00383EB7" w:rsidTr="00D24CD2">
        <w:trPr>
          <w:trHeight w:val="284"/>
        </w:trPr>
        <w:tc>
          <w:tcPr>
            <w:tcW w:w="2931" w:type="dxa"/>
            <w:gridSpan w:val="2"/>
            <w:shd w:val="clear" w:color="auto" w:fill="ACB9CA" w:themeFill="text2" w:themeFillTint="66"/>
          </w:tcPr>
          <w:p w:rsidR="00383EB7" w:rsidRPr="00383EB7" w:rsidRDefault="00383EB7" w:rsidP="00383EB7">
            <w:pPr>
              <w:rPr>
                <w:rFonts w:cs="Tahoma"/>
                <w:szCs w:val="18"/>
              </w:rPr>
            </w:pPr>
            <w:r w:rsidRPr="00383EB7">
              <w:rPr>
                <w:rFonts w:cs="Tahoma"/>
                <w:szCs w:val="18"/>
              </w:rPr>
              <w:t xml:space="preserve">Złożone wnioski patentowe </w:t>
            </w:r>
          </w:p>
        </w:tc>
        <w:tc>
          <w:tcPr>
            <w:tcW w:w="977" w:type="dxa"/>
            <w:vAlign w:val="center"/>
          </w:tcPr>
          <w:p w:rsidR="00383EB7" w:rsidRPr="00383EB7" w:rsidRDefault="00383EB7" w:rsidP="00383EB7">
            <w:pPr>
              <w:jc w:val="center"/>
              <w:rPr>
                <w:rFonts w:cs="Tahoma"/>
                <w:b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</w:p>
        </w:tc>
        <w:tc>
          <w:tcPr>
            <w:tcW w:w="5863" w:type="dxa"/>
            <w:gridSpan w:val="3"/>
            <w:vMerge w:val="restart"/>
          </w:tcPr>
          <w:p w:rsidR="00383EB7" w:rsidRPr="00383EB7" w:rsidRDefault="00383EB7" w:rsidP="00383EB7">
            <w:pPr>
              <w:rPr>
                <w:rFonts w:cs="Tahoma"/>
                <w:color w:val="333333"/>
                <w:sz w:val="19"/>
                <w:szCs w:val="19"/>
              </w:rPr>
            </w:pPr>
            <w:r w:rsidRPr="00383EB7">
              <w:rPr>
                <w:rFonts w:cs="Tahoma"/>
                <w:color w:val="333333"/>
                <w:sz w:val="19"/>
                <w:szCs w:val="19"/>
              </w:rPr>
              <w:t>Komentarz: (data złożenia wniosku patentowego, numer patentu, rodzaj zastrzeżenia itp.)</w:t>
            </w:r>
          </w:p>
        </w:tc>
      </w:tr>
      <w:tr w:rsidR="00383EB7" w:rsidTr="00D24CD2">
        <w:trPr>
          <w:trHeight w:val="284"/>
        </w:trPr>
        <w:tc>
          <w:tcPr>
            <w:tcW w:w="2931" w:type="dxa"/>
            <w:gridSpan w:val="2"/>
            <w:shd w:val="clear" w:color="auto" w:fill="ACB9CA" w:themeFill="text2" w:themeFillTint="66"/>
          </w:tcPr>
          <w:p w:rsidR="00383EB7" w:rsidRPr="00383EB7" w:rsidRDefault="00383EB7" w:rsidP="00383EB7">
            <w:pPr>
              <w:rPr>
                <w:rFonts w:cs="Tahoma"/>
                <w:szCs w:val="18"/>
              </w:rPr>
            </w:pPr>
            <w:r w:rsidRPr="00383EB7">
              <w:rPr>
                <w:rFonts w:cs="Tahoma"/>
                <w:szCs w:val="18"/>
              </w:rPr>
              <w:t xml:space="preserve">Opatentowane </w:t>
            </w:r>
          </w:p>
        </w:tc>
        <w:tc>
          <w:tcPr>
            <w:tcW w:w="977" w:type="dxa"/>
            <w:vAlign w:val="center"/>
          </w:tcPr>
          <w:p w:rsidR="00383EB7" w:rsidRPr="00383EB7" w:rsidRDefault="00383EB7" w:rsidP="00383EB7">
            <w:pPr>
              <w:jc w:val="center"/>
              <w:rPr>
                <w:rFonts w:cs="Tahoma"/>
                <w:b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</w:p>
        </w:tc>
        <w:tc>
          <w:tcPr>
            <w:tcW w:w="5863" w:type="dxa"/>
            <w:gridSpan w:val="3"/>
            <w:vMerge/>
            <w:vAlign w:val="center"/>
          </w:tcPr>
          <w:p w:rsidR="00383EB7" w:rsidRPr="00383EB7" w:rsidRDefault="00383EB7" w:rsidP="00383EB7">
            <w:pPr>
              <w:rPr>
                <w:rFonts w:cs="Tahoma"/>
                <w:b/>
                <w:color w:val="333333"/>
                <w:szCs w:val="19"/>
              </w:rPr>
            </w:pPr>
          </w:p>
        </w:tc>
      </w:tr>
      <w:tr w:rsidR="00383EB7" w:rsidTr="00D24CD2">
        <w:trPr>
          <w:trHeight w:val="284"/>
        </w:trPr>
        <w:tc>
          <w:tcPr>
            <w:tcW w:w="2931" w:type="dxa"/>
            <w:gridSpan w:val="2"/>
            <w:shd w:val="clear" w:color="auto" w:fill="ACB9CA" w:themeFill="text2" w:themeFillTint="66"/>
          </w:tcPr>
          <w:p w:rsidR="00383EB7" w:rsidRPr="00383EB7" w:rsidRDefault="00383EB7" w:rsidP="00383EB7">
            <w:pPr>
              <w:rPr>
                <w:rFonts w:cs="Tahoma"/>
                <w:szCs w:val="18"/>
              </w:rPr>
            </w:pPr>
            <w:r w:rsidRPr="00383EB7">
              <w:rPr>
                <w:rFonts w:cs="Tahoma"/>
                <w:szCs w:val="18"/>
              </w:rPr>
              <w:t xml:space="preserve">Zastrzeżone prawa autorskie </w:t>
            </w:r>
          </w:p>
        </w:tc>
        <w:tc>
          <w:tcPr>
            <w:tcW w:w="977" w:type="dxa"/>
            <w:vAlign w:val="center"/>
          </w:tcPr>
          <w:p w:rsidR="00383EB7" w:rsidRPr="00383EB7" w:rsidRDefault="00383EB7" w:rsidP="00383EB7">
            <w:pPr>
              <w:jc w:val="center"/>
              <w:rPr>
                <w:rFonts w:cs="Tahoma"/>
                <w:b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</w:p>
        </w:tc>
        <w:tc>
          <w:tcPr>
            <w:tcW w:w="5863" w:type="dxa"/>
            <w:gridSpan w:val="3"/>
            <w:vMerge/>
            <w:vAlign w:val="center"/>
          </w:tcPr>
          <w:p w:rsidR="00383EB7" w:rsidRPr="00383EB7" w:rsidRDefault="00383EB7" w:rsidP="00383EB7">
            <w:pPr>
              <w:rPr>
                <w:rFonts w:cs="Tahoma"/>
                <w:b/>
                <w:color w:val="333333"/>
                <w:szCs w:val="19"/>
              </w:rPr>
            </w:pPr>
          </w:p>
        </w:tc>
      </w:tr>
      <w:tr w:rsidR="00383EB7" w:rsidTr="00D24CD2">
        <w:trPr>
          <w:trHeight w:val="284"/>
        </w:trPr>
        <w:tc>
          <w:tcPr>
            <w:tcW w:w="2931" w:type="dxa"/>
            <w:gridSpan w:val="2"/>
            <w:shd w:val="clear" w:color="auto" w:fill="ACB9CA" w:themeFill="text2" w:themeFillTint="66"/>
          </w:tcPr>
          <w:p w:rsidR="00383EB7" w:rsidRPr="00383EB7" w:rsidRDefault="00383EB7" w:rsidP="00383EB7">
            <w:pPr>
              <w:rPr>
                <w:rFonts w:cs="Tahoma"/>
                <w:szCs w:val="18"/>
              </w:rPr>
            </w:pPr>
            <w:r w:rsidRPr="00383EB7">
              <w:rPr>
                <w:rFonts w:cs="Tahoma"/>
                <w:szCs w:val="18"/>
              </w:rPr>
              <w:t xml:space="preserve">Prawa wyłączności </w:t>
            </w:r>
          </w:p>
        </w:tc>
        <w:tc>
          <w:tcPr>
            <w:tcW w:w="977" w:type="dxa"/>
            <w:vAlign w:val="center"/>
          </w:tcPr>
          <w:p w:rsidR="00383EB7" w:rsidRPr="00383EB7" w:rsidRDefault="00383EB7" w:rsidP="00383EB7">
            <w:pPr>
              <w:jc w:val="center"/>
              <w:rPr>
                <w:rFonts w:cs="Tahoma"/>
                <w:b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</w:p>
        </w:tc>
        <w:tc>
          <w:tcPr>
            <w:tcW w:w="5863" w:type="dxa"/>
            <w:gridSpan w:val="3"/>
            <w:vMerge/>
            <w:vAlign w:val="center"/>
          </w:tcPr>
          <w:p w:rsidR="00383EB7" w:rsidRPr="00383EB7" w:rsidRDefault="00383EB7" w:rsidP="00383EB7">
            <w:pPr>
              <w:rPr>
                <w:rFonts w:cs="Tahoma"/>
                <w:b/>
                <w:color w:val="333333"/>
                <w:szCs w:val="19"/>
              </w:rPr>
            </w:pPr>
          </w:p>
        </w:tc>
      </w:tr>
      <w:tr w:rsidR="00383EB7" w:rsidTr="00D24CD2">
        <w:trPr>
          <w:trHeight w:val="284"/>
        </w:trPr>
        <w:tc>
          <w:tcPr>
            <w:tcW w:w="2931" w:type="dxa"/>
            <w:gridSpan w:val="2"/>
            <w:shd w:val="clear" w:color="auto" w:fill="ACB9CA" w:themeFill="text2" w:themeFillTint="66"/>
          </w:tcPr>
          <w:p w:rsidR="00383EB7" w:rsidRPr="00383EB7" w:rsidRDefault="00383EB7" w:rsidP="00383EB7">
            <w:pPr>
              <w:rPr>
                <w:rFonts w:cs="Tahoma"/>
                <w:szCs w:val="18"/>
              </w:rPr>
            </w:pPr>
            <w:r w:rsidRPr="00383EB7">
              <w:rPr>
                <w:rFonts w:cs="Tahoma"/>
                <w:szCs w:val="18"/>
              </w:rPr>
              <w:t xml:space="preserve">Poufne/tajne know-how </w:t>
            </w:r>
          </w:p>
        </w:tc>
        <w:tc>
          <w:tcPr>
            <w:tcW w:w="977" w:type="dxa"/>
            <w:vAlign w:val="center"/>
          </w:tcPr>
          <w:p w:rsidR="00383EB7" w:rsidRPr="00383EB7" w:rsidRDefault="00383EB7" w:rsidP="00383EB7">
            <w:pPr>
              <w:jc w:val="center"/>
              <w:rPr>
                <w:rFonts w:cs="Tahoma"/>
                <w:b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</w:p>
        </w:tc>
        <w:tc>
          <w:tcPr>
            <w:tcW w:w="5863" w:type="dxa"/>
            <w:gridSpan w:val="3"/>
            <w:vMerge/>
            <w:vAlign w:val="center"/>
          </w:tcPr>
          <w:p w:rsidR="00383EB7" w:rsidRPr="00383EB7" w:rsidRDefault="00383EB7" w:rsidP="00383EB7">
            <w:pPr>
              <w:rPr>
                <w:rFonts w:cs="Tahoma"/>
                <w:b/>
                <w:color w:val="333333"/>
                <w:szCs w:val="19"/>
              </w:rPr>
            </w:pPr>
          </w:p>
        </w:tc>
      </w:tr>
      <w:tr w:rsidR="00383EB7" w:rsidTr="00D24CD2">
        <w:trPr>
          <w:trHeight w:val="284"/>
        </w:trPr>
        <w:tc>
          <w:tcPr>
            <w:tcW w:w="2931" w:type="dxa"/>
            <w:gridSpan w:val="2"/>
            <w:shd w:val="clear" w:color="auto" w:fill="ACB9CA" w:themeFill="text2" w:themeFillTint="66"/>
          </w:tcPr>
          <w:p w:rsidR="00383EB7" w:rsidRPr="00383EB7" w:rsidRDefault="00383EB7" w:rsidP="00383EB7">
            <w:pPr>
              <w:rPr>
                <w:rFonts w:cs="Tahoma"/>
                <w:szCs w:val="18"/>
              </w:rPr>
            </w:pPr>
            <w:r w:rsidRPr="00383EB7">
              <w:rPr>
                <w:rFonts w:cs="Tahoma"/>
                <w:szCs w:val="18"/>
              </w:rPr>
              <w:t>Inne ....................................</w:t>
            </w:r>
            <w:r>
              <w:rPr>
                <w:rFonts w:cs="Tahoma"/>
                <w:szCs w:val="18"/>
              </w:rPr>
              <w:t>...</w:t>
            </w:r>
          </w:p>
        </w:tc>
        <w:tc>
          <w:tcPr>
            <w:tcW w:w="977" w:type="dxa"/>
            <w:vAlign w:val="center"/>
          </w:tcPr>
          <w:p w:rsidR="00383EB7" w:rsidRPr="00383EB7" w:rsidRDefault="00383EB7" w:rsidP="00383EB7">
            <w:pPr>
              <w:jc w:val="center"/>
              <w:rPr>
                <w:rFonts w:cs="Tahoma"/>
                <w:b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</w:p>
        </w:tc>
        <w:tc>
          <w:tcPr>
            <w:tcW w:w="5863" w:type="dxa"/>
            <w:gridSpan w:val="3"/>
            <w:vMerge/>
            <w:vAlign w:val="center"/>
          </w:tcPr>
          <w:p w:rsidR="00383EB7" w:rsidRPr="00383EB7" w:rsidRDefault="00383EB7" w:rsidP="00383EB7">
            <w:pPr>
              <w:rPr>
                <w:rFonts w:cs="Tahoma"/>
                <w:b/>
                <w:color w:val="333333"/>
                <w:szCs w:val="19"/>
              </w:rPr>
            </w:pPr>
          </w:p>
        </w:tc>
      </w:tr>
      <w:tr w:rsidR="00D24CD2" w:rsidTr="00F14002">
        <w:trPr>
          <w:trHeight w:val="340"/>
        </w:trPr>
        <w:tc>
          <w:tcPr>
            <w:tcW w:w="9771" w:type="dxa"/>
            <w:gridSpan w:val="6"/>
            <w:shd w:val="clear" w:color="auto" w:fill="ACB9CA" w:themeFill="text2" w:themeFillTint="66"/>
            <w:vAlign w:val="center"/>
          </w:tcPr>
          <w:p w:rsidR="00D24CD2" w:rsidRPr="00F14002" w:rsidRDefault="00F14002" w:rsidP="00F14002">
            <w:pPr>
              <w:pStyle w:val="Akapitzlist"/>
              <w:numPr>
                <w:ilvl w:val="0"/>
                <w:numId w:val="19"/>
              </w:numPr>
              <w:ind w:left="454"/>
              <w:rPr>
                <w:rFonts w:cs="Tahoma"/>
                <w:b/>
                <w:color w:val="333333"/>
                <w:szCs w:val="19"/>
              </w:rPr>
            </w:pPr>
            <w:r w:rsidRPr="00F14002">
              <w:rPr>
                <w:rFonts w:cs="Tahoma"/>
                <w:b/>
                <w:color w:val="333333"/>
                <w:szCs w:val="19"/>
              </w:rPr>
              <w:t xml:space="preserve">Certyfikaty, akredytacje, atesty zgłoszonego rozwiązania </w:t>
            </w:r>
            <w:r w:rsidRPr="00F14002">
              <w:rPr>
                <w:rFonts w:cs="Tahoma"/>
                <w:color w:val="333333"/>
                <w:szCs w:val="19"/>
              </w:rPr>
              <w:t>/wymienić/</w:t>
            </w:r>
          </w:p>
        </w:tc>
      </w:tr>
      <w:tr w:rsidR="00D24CD2" w:rsidTr="00F14002">
        <w:trPr>
          <w:trHeight w:val="1588"/>
        </w:trPr>
        <w:tc>
          <w:tcPr>
            <w:tcW w:w="9771" w:type="dxa"/>
            <w:gridSpan w:val="6"/>
          </w:tcPr>
          <w:p w:rsidR="00D24CD2" w:rsidRDefault="00D24CD2" w:rsidP="00383EB7">
            <w:pPr>
              <w:rPr>
                <w:rFonts w:cs="Tahoma"/>
                <w:b/>
                <w:color w:val="333333"/>
                <w:szCs w:val="19"/>
              </w:rPr>
            </w:pPr>
          </w:p>
        </w:tc>
      </w:tr>
    </w:tbl>
    <w:p w:rsidR="00287A44" w:rsidRDefault="00287A44" w:rsidP="00D60E27">
      <w:pPr>
        <w:spacing w:line="240" w:lineRule="auto"/>
        <w:rPr>
          <w:sz w:val="17"/>
          <w:szCs w:val="17"/>
        </w:rPr>
      </w:pPr>
    </w:p>
    <w:tbl>
      <w:tblPr>
        <w:tblStyle w:val="Tabela-Siatka"/>
        <w:tblW w:w="10031" w:type="dxa"/>
        <w:tblLook w:val="04A0" w:firstRow="1" w:lastRow="0" w:firstColumn="1" w:lastColumn="0" w:noHBand="0" w:noVBand="1"/>
      </w:tblPr>
      <w:tblGrid>
        <w:gridCol w:w="3053"/>
        <w:gridCol w:w="3053"/>
        <w:gridCol w:w="611"/>
        <w:gridCol w:w="3314"/>
      </w:tblGrid>
      <w:tr w:rsidR="00F14002" w:rsidTr="00A519EB">
        <w:trPr>
          <w:trHeight w:val="340"/>
        </w:trPr>
        <w:tc>
          <w:tcPr>
            <w:tcW w:w="10031" w:type="dxa"/>
            <w:gridSpan w:val="4"/>
            <w:tcBorders>
              <w:bottom w:val="single" w:sz="4" w:space="0" w:color="auto"/>
            </w:tcBorders>
            <w:shd w:val="clear" w:color="auto" w:fill="ACB9CA" w:themeFill="text2" w:themeFillTint="66"/>
            <w:vAlign w:val="center"/>
          </w:tcPr>
          <w:p w:rsidR="00F14002" w:rsidRPr="00F14002" w:rsidRDefault="00F14002" w:rsidP="00F14002">
            <w:pPr>
              <w:pStyle w:val="Akapitzlist"/>
              <w:numPr>
                <w:ilvl w:val="0"/>
                <w:numId w:val="16"/>
              </w:numPr>
              <w:ind w:left="454"/>
              <w:rPr>
                <w:b/>
                <w:sz w:val="17"/>
                <w:szCs w:val="17"/>
              </w:rPr>
            </w:pPr>
            <w:r w:rsidRPr="00F14002">
              <w:rPr>
                <w:b/>
                <w:sz w:val="28"/>
                <w:szCs w:val="17"/>
              </w:rPr>
              <w:t>INFORMACJE UZUPEŁNIAJĄCE</w:t>
            </w:r>
          </w:p>
        </w:tc>
      </w:tr>
      <w:tr w:rsidR="00F14002" w:rsidTr="00A519EB">
        <w:trPr>
          <w:trHeight w:val="377"/>
        </w:trPr>
        <w:tc>
          <w:tcPr>
            <w:tcW w:w="10031" w:type="dxa"/>
            <w:gridSpan w:val="4"/>
            <w:tcBorders>
              <w:bottom w:val="single" w:sz="4" w:space="0" w:color="auto"/>
            </w:tcBorders>
            <w:shd w:val="clear" w:color="auto" w:fill="ACB9CA" w:themeFill="text2" w:themeFillTint="66"/>
            <w:vAlign w:val="center"/>
          </w:tcPr>
          <w:p w:rsidR="00F14002" w:rsidRPr="005E00A6" w:rsidRDefault="005E00A6" w:rsidP="005E00A6">
            <w:pPr>
              <w:pStyle w:val="Akapitzlist"/>
              <w:numPr>
                <w:ilvl w:val="0"/>
                <w:numId w:val="22"/>
              </w:numPr>
              <w:ind w:left="454"/>
              <w:rPr>
                <w:b/>
                <w:sz w:val="28"/>
                <w:szCs w:val="17"/>
              </w:rPr>
            </w:pPr>
            <w:r>
              <w:rPr>
                <w:b/>
                <w:szCs w:val="17"/>
              </w:rPr>
              <w:t>Wynik finansowy podmiotu:</w:t>
            </w:r>
          </w:p>
        </w:tc>
      </w:tr>
      <w:tr w:rsidR="005E00A6" w:rsidTr="00A519EB">
        <w:trPr>
          <w:trHeight w:val="128"/>
        </w:trPr>
        <w:tc>
          <w:tcPr>
            <w:tcW w:w="1003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E00A6" w:rsidRPr="00765EAE" w:rsidRDefault="005E00A6" w:rsidP="005E00A6">
            <w:pPr>
              <w:rPr>
                <w:b/>
                <w:sz w:val="14"/>
                <w:szCs w:val="17"/>
              </w:rPr>
            </w:pPr>
          </w:p>
        </w:tc>
      </w:tr>
      <w:tr w:rsidR="005E00A6" w:rsidTr="00A519EB">
        <w:trPr>
          <w:trHeight w:val="340"/>
        </w:trPr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00A6" w:rsidRPr="005E00A6" w:rsidRDefault="005E00A6" w:rsidP="005E00A6">
            <w:pPr>
              <w:rPr>
                <w:b/>
                <w:szCs w:val="17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5E00A6" w:rsidRPr="005E00A6" w:rsidRDefault="005E00A6" w:rsidP="005E00A6">
            <w:pPr>
              <w:jc w:val="center"/>
              <w:rPr>
                <w:b/>
                <w:szCs w:val="17"/>
              </w:rPr>
            </w:pPr>
            <w:r>
              <w:rPr>
                <w:b/>
                <w:szCs w:val="17"/>
              </w:rPr>
              <w:t>ROK 2013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E00A6" w:rsidRPr="005E00A6" w:rsidRDefault="005E00A6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5E00A6" w:rsidRPr="005E00A6" w:rsidRDefault="005E00A6" w:rsidP="005E00A6">
            <w:pPr>
              <w:jc w:val="center"/>
              <w:rPr>
                <w:b/>
                <w:szCs w:val="17"/>
              </w:rPr>
            </w:pPr>
            <w:r>
              <w:rPr>
                <w:b/>
                <w:szCs w:val="17"/>
              </w:rPr>
              <w:t>ROK 2014</w:t>
            </w:r>
          </w:p>
        </w:tc>
      </w:tr>
      <w:tr w:rsidR="00765EAE" w:rsidTr="00A519EB">
        <w:trPr>
          <w:trHeight w:val="397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765EAE" w:rsidRPr="00765EAE" w:rsidRDefault="00765EAE" w:rsidP="005E00A6">
            <w:pPr>
              <w:rPr>
                <w:szCs w:val="17"/>
              </w:rPr>
            </w:pPr>
            <w:r w:rsidRPr="00765EAE">
              <w:rPr>
                <w:szCs w:val="17"/>
              </w:rPr>
              <w:t>Przychody ogółem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65EAE" w:rsidRPr="005E00A6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</w:tr>
      <w:tr w:rsidR="00765EAE" w:rsidTr="00A519EB">
        <w:trPr>
          <w:trHeight w:val="397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765EAE" w:rsidRPr="00765EAE" w:rsidRDefault="00765EAE" w:rsidP="005E00A6">
            <w:pPr>
              <w:rPr>
                <w:szCs w:val="17"/>
              </w:rPr>
            </w:pPr>
            <w:r>
              <w:rPr>
                <w:szCs w:val="17"/>
              </w:rPr>
              <w:t>Zysk (+) / Strata (-) netto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65EAE" w:rsidRPr="005E00A6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</w:tr>
      <w:tr w:rsidR="00765EAE" w:rsidTr="00A519EB">
        <w:trPr>
          <w:trHeight w:val="397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765EAE" w:rsidRDefault="00765EAE" w:rsidP="005E00A6">
            <w:pPr>
              <w:rPr>
                <w:szCs w:val="17"/>
              </w:rPr>
            </w:pPr>
            <w:r>
              <w:rPr>
                <w:szCs w:val="17"/>
              </w:rPr>
              <w:t>Majątek trwały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65EAE" w:rsidRPr="005E00A6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</w:tr>
      <w:tr w:rsidR="00765EAE" w:rsidTr="00A519EB">
        <w:trPr>
          <w:trHeight w:val="397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765EAE" w:rsidRDefault="00765EAE" w:rsidP="005E00A6">
            <w:pPr>
              <w:rPr>
                <w:szCs w:val="17"/>
              </w:rPr>
            </w:pPr>
            <w:r>
              <w:rPr>
                <w:szCs w:val="17"/>
              </w:rPr>
              <w:t>Majątek obrotowy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65EAE" w:rsidRPr="005E00A6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</w:tr>
      <w:tr w:rsidR="00765EAE" w:rsidTr="00A519EB">
        <w:trPr>
          <w:trHeight w:val="397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765EAE" w:rsidRDefault="00765EAE" w:rsidP="005E00A6">
            <w:pPr>
              <w:rPr>
                <w:szCs w:val="17"/>
              </w:rPr>
            </w:pPr>
            <w:r>
              <w:rPr>
                <w:szCs w:val="17"/>
              </w:rPr>
              <w:t>Kapitał (fundusze własne)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65EAE" w:rsidRPr="005E00A6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</w:tr>
      <w:tr w:rsidR="00765EAE" w:rsidTr="00A519EB">
        <w:trPr>
          <w:trHeight w:val="397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765EAE" w:rsidRDefault="00765EAE" w:rsidP="005E00A6">
            <w:pPr>
              <w:rPr>
                <w:szCs w:val="17"/>
              </w:rPr>
            </w:pPr>
            <w:r>
              <w:rPr>
                <w:szCs w:val="17"/>
              </w:rPr>
              <w:t>Średnioroczne zatrudnienie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65EAE" w:rsidRPr="005E00A6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</w:tr>
      <w:tr w:rsidR="00765EAE" w:rsidTr="00A519EB">
        <w:trPr>
          <w:trHeight w:val="340"/>
        </w:trPr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21202B" w:rsidRDefault="00765EAE" w:rsidP="00765EAE">
            <w:pPr>
              <w:pStyle w:val="Akapitzlist"/>
              <w:numPr>
                <w:ilvl w:val="0"/>
                <w:numId w:val="22"/>
              </w:numPr>
              <w:ind w:left="454"/>
              <w:rPr>
                <w:b/>
                <w:szCs w:val="17"/>
              </w:rPr>
            </w:pPr>
            <w:r>
              <w:rPr>
                <w:b/>
                <w:szCs w:val="17"/>
              </w:rPr>
              <w:t>Posiadane rekomendacje klientów lub kontrahentów</w:t>
            </w:r>
            <w:r w:rsidR="0021202B">
              <w:rPr>
                <w:b/>
                <w:szCs w:val="17"/>
              </w:rPr>
              <w:t xml:space="preserve"> </w:t>
            </w:r>
          </w:p>
          <w:p w:rsidR="00765EAE" w:rsidRPr="0021202B" w:rsidRDefault="0021202B" w:rsidP="0021202B">
            <w:pPr>
              <w:ind w:left="94"/>
              <w:rPr>
                <w:b/>
                <w:szCs w:val="17"/>
              </w:rPr>
            </w:pPr>
            <w:r w:rsidRPr="0021202B">
              <w:rPr>
                <w:szCs w:val="17"/>
              </w:rPr>
              <w:t>/prosimy podać nazwę firmy oraz załączyć dokument potwierdzający/</w:t>
            </w:r>
          </w:p>
        </w:tc>
      </w:tr>
      <w:tr w:rsidR="00765EAE" w:rsidTr="00A519EB">
        <w:trPr>
          <w:trHeight w:val="340"/>
        </w:trPr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Pr="0021202B" w:rsidRDefault="00765EAE" w:rsidP="0021202B">
            <w:pPr>
              <w:pStyle w:val="Akapitzlist"/>
              <w:numPr>
                <w:ilvl w:val="0"/>
                <w:numId w:val="23"/>
              </w:numPr>
              <w:rPr>
                <w:b/>
                <w:szCs w:val="17"/>
              </w:rPr>
            </w:pPr>
          </w:p>
        </w:tc>
      </w:tr>
      <w:tr w:rsidR="0021202B" w:rsidTr="00A519EB">
        <w:trPr>
          <w:trHeight w:val="340"/>
        </w:trPr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02B" w:rsidRPr="0021202B" w:rsidRDefault="0021202B" w:rsidP="0021202B">
            <w:pPr>
              <w:pStyle w:val="Akapitzlist"/>
              <w:numPr>
                <w:ilvl w:val="0"/>
                <w:numId w:val="23"/>
              </w:numPr>
              <w:rPr>
                <w:b/>
                <w:szCs w:val="17"/>
              </w:rPr>
            </w:pPr>
          </w:p>
        </w:tc>
      </w:tr>
      <w:tr w:rsidR="0021202B" w:rsidTr="00A519EB">
        <w:trPr>
          <w:trHeight w:val="340"/>
        </w:trPr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02B" w:rsidRPr="0021202B" w:rsidRDefault="0021202B" w:rsidP="0021202B">
            <w:pPr>
              <w:pStyle w:val="Akapitzlist"/>
              <w:numPr>
                <w:ilvl w:val="0"/>
                <w:numId w:val="23"/>
              </w:numPr>
              <w:rPr>
                <w:b/>
                <w:szCs w:val="17"/>
              </w:rPr>
            </w:pPr>
          </w:p>
        </w:tc>
      </w:tr>
      <w:tr w:rsidR="0021202B" w:rsidTr="00A519EB">
        <w:trPr>
          <w:trHeight w:val="340"/>
        </w:trPr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02B" w:rsidRPr="0021202B" w:rsidRDefault="0021202B" w:rsidP="0021202B">
            <w:pPr>
              <w:pStyle w:val="Akapitzlist"/>
              <w:numPr>
                <w:ilvl w:val="0"/>
                <w:numId w:val="23"/>
              </w:numPr>
              <w:rPr>
                <w:b/>
                <w:szCs w:val="17"/>
              </w:rPr>
            </w:pPr>
          </w:p>
        </w:tc>
      </w:tr>
      <w:tr w:rsidR="0021202B" w:rsidTr="00A519EB">
        <w:trPr>
          <w:trHeight w:val="340"/>
        </w:trPr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02B" w:rsidRPr="0021202B" w:rsidRDefault="0021202B" w:rsidP="0021202B">
            <w:pPr>
              <w:pStyle w:val="Akapitzlist"/>
              <w:numPr>
                <w:ilvl w:val="0"/>
                <w:numId w:val="23"/>
              </w:numPr>
              <w:rPr>
                <w:b/>
                <w:szCs w:val="17"/>
              </w:rPr>
            </w:pPr>
          </w:p>
        </w:tc>
      </w:tr>
    </w:tbl>
    <w:p w:rsidR="00F14002" w:rsidRDefault="00F14002" w:rsidP="00D60E27">
      <w:pPr>
        <w:spacing w:line="240" w:lineRule="auto"/>
        <w:rPr>
          <w:sz w:val="17"/>
          <w:szCs w:val="17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"/>
        <w:gridCol w:w="8794"/>
      </w:tblGrid>
      <w:tr w:rsidR="0021202B" w:rsidTr="0021202B">
        <w:trPr>
          <w:trHeight w:val="340"/>
        </w:trPr>
        <w:tc>
          <w:tcPr>
            <w:tcW w:w="9771" w:type="dxa"/>
            <w:gridSpan w:val="2"/>
            <w:vAlign w:val="center"/>
          </w:tcPr>
          <w:p w:rsidR="0021202B" w:rsidRDefault="0021202B" w:rsidP="0021202B">
            <w:pPr>
              <w:jc w:val="both"/>
              <w:rPr>
                <w:szCs w:val="17"/>
              </w:rPr>
            </w:pPr>
            <w:r w:rsidRPr="0021202B">
              <w:rPr>
                <w:szCs w:val="17"/>
              </w:rPr>
              <w:t>W związku z podjęciem przeze mnie decyzji o udziale w konkursie jestem zainteresowany współpracą z Siecią Enterprise Europe Network Polska Południowa w następującym zakresie (proszę wybrać poprzez zaznaczenie „x” jedną lub kilka opcji):</w:t>
            </w:r>
          </w:p>
        </w:tc>
      </w:tr>
      <w:tr w:rsidR="0021202B" w:rsidTr="0021202B">
        <w:trPr>
          <w:trHeight w:val="340"/>
        </w:trPr>
        <w:tc>
          <w:tcPr>
            <w:tcW w:w="977" w:type="dxa"/>
            <w:vAlign w:val="center"/>
          </w:tcPr>
          <w:p w:rsidR="0021202B" w:rsidRDefault="0021202B" w:rsidP="0021202B">
            <w:pPr>
              <w:jc w:val="center"/>
              <w:rPr>
                <w:szCs w:val="17"/>
              </w:rPr>
            </w:pPr>
            <w:r>
              <w:rPr>
                <w:szCs w:val="17"/>
              </w:rPr>
              <w:sym w:font="Wingdings" w:char="F0A8"/>
            </w:r>
          </w:p>
        </w:tc>
        <w:tc>
          <w:tcPr>
            <w:tcW w:w="8794" w:type="dxa"/>
            <w:vAlign w:val="center"/>
          </w:tcPr>
          <w:p w:rsidR="0021202B" w:rsidRPr="0021202B" w:rsidRDefault="0021202B" w:rsidP="0021202B">
            <w:r w:rsidRPr="0021202B">
              <w:t>Otrzymywaniem informacji o odbywających się s</w:t>
            </w:r>
            <w:r>
              <w:t xml:space="preserve">potkaniach biznesowych, misjach </w:t>
            </w:r>
            <w:r w:rsidRPr="0021202B">
              <w:t>gospodarczych, konferencjach, źródeł finansowania, inicjatyw europejskich</w:t>
            </w:r>
          </w:p>
        </w:tc>
      </w:tr>
      <w:tr w:rsidR="0021202B" w:rsidTr="0021202B">
        <w:trPr>
          <w:trHeight w:val="340"/>
        </w:trPr>
        <w:tc>
          <w:tcPr>
            <w:tcW w:w="977" w:type="dxa"/>
            <w:vAlign w:val="center"/>
          </w:tcPr>
          <w:p w:rsidR="0021202B" w:rsidRDefault="0021202B" w:rsidP="0021202B">
            <w:pPr>
              <w:jc w:val="center"/>
              <w:rPr>
                <w:szCs w:val="17"/>
              </w:rPr>
            </w:pPr>
            <w:r>
              <w:rPr>
                <w:szCs w:val="17"/>
              </w:rPr>
              <w:sym w:font="Wingdings" w:char="F0A8"/>
            </w:r>
          </w:p>
        </w:tc>
        <w:tc>
          <w:tcPr>
            <w:tcW w:w="8794" w:type="dxa"/>
            <w:vAlign w:val="center"/>
          </w:tcPr>
          <w:p w:rsidR="0021202B" w:rsidRPr="0021202B" w:rsidRDefault="0021202B" w:rsidP="0021202B">
            <w:pPr>
              <w:rPr>
                <w:rFonts w:cs="Tahoma"/>
                <w:color w:val="333333"/>
              </w:rPr>
            </w:pPr>
            <w:r w:rsidRPr="0021202B">
              <w:rPr>
                <w:rFonts w:cs="Tahoma"/>
                <w:color w:val="333333"/>
              </w:rPr>
              <w:t>Zamieszczeniem w ogólnoeuropejskiej bazie własnej oferty technologicznej</w:t>
            </w:r>
          </w:p>
        </w:tc>
      </w:tr>
      <w:tr w:rsidR="0021202B" w:rsidTr="0021202B">
        <w:trPr>
          <w:trHeight w:val="340"/>
        </w:trPr>
        <w:tc>
          <w:tcPr>
            <w:tcW w:w="977" w:type="dxa"/>
            <w:vAlign w:val="center"/>
          </w:tcPr>
          <w:p w:rsidR="0021202B" w:rsidRDefault="0021202B" w:rsidP="0021202B">
            <w:pPr>
              <w:jc w:val="center"/>
              <w:rPr>
                <w:szCs w:val="17"/>
              </w:rPr>
            </w:pPr>
            <w:r>
              <w:rPr>
                <w:szCs w:val="17"/>
              </w:rPr>
              <w:sym w:font="Wingdings" w:char="F0A8"/>
            </w:r>
          </w:p>
        </w:tc>
        <w:tc>
          <w:tcPr>
            <w:tcW w:w="8794" w:type="dxa"/>
            <w:vAlign w:val="center"/>
          </w:tcPr>
          <w:p w:rsidR="0021202B" w:rsidRDefault="0021202B" w:rsidP="0021202B">
            <w:pPr>
              <w:rPr>
                <w:szCs w:val="17"/>
              </w:rPr>
            </w:pPr>
            <w:r w:rsidRPr="0021202B">
              <w:rPr>
                <w:rFonts w:cs="Tahoma"/>
                <w:color w:val="333333"/>
              </w:rPr>
              <w:t>Zamieszczeniem w ogólnoeuropejskiej bazie opisu technologii poszukiwanej przez firmę</w:t>
            </w:r>
          </w:p>
        </w:tc>
      </w:tr>
    </w:tbl>
    <w:p w:rsidR="0021202B" w:rsidRDefault="0021202B" w:rsidP="0021202B">
      <w:pPr>
        <w:spacing w:line="240" w:lineRule="auto"/>
        <w:rPr>
          <w:rFonts w:ascii="Tahoma" w:hAnsi="Tahoma" w:cs="Tahoma"/>
          <w:b/>
          <w:i/>
        </w:rPr>
      </w:pPr>
    </w:p>
    <w:p w:rsidR="0021202B" w:rsidRPr="0021202B" w:rsidRDefault="0021202B" w:rsidP="0021202B">
      <w:pPr>
        <w:spacing w:line="240" w:lineRule="auto"/>
        <w:rPr>
          <w:sz w:val="24"/>
        </w:rPr>
      </w:pPr>
      <w:r w:rsidRPr="0021202B">
        <w:rPr>
          <w:rFonts w:cs="Tahoma"/>
          <w:b/>
          <w:i/>
          <w:sz w:val="24"/>
        </w:rPr>
        <w:t>Oświadczam, że wszystkie informacje podane w Deklaracji Uczestnictwa są zgodne z prawdą</w:t>
      </w:r>
    </w:p>
    <w:p w:rsidR="0021202B" w:rsidRPr="0021202B" w:rsidRDefault="0021202B" w:rsidP="0021202B">
      <w:pPr>
        <w:spacing w:line="240" w:lineRule="auto"/>
        <w:rPr>
          <w:sz w:val="18"/>
        </w:rPr>
      </w:pPr>
    </w:p>
    <w:tbl>
      <w:tblPr>
        <w:tblW w:w="4876" w:type="dxa"/>
        <w:tblInd w:w="48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6"/>
      </w:tblGrid>
      <w:tr w:rsidR="0021202B" w:rsidTr="0021202B">
        <w:trPr>
          <w:trHeight w:val="967"/>
        </w:trPr>
        <w:tc>
          <w:tcPr>
            <w:tcW w:w="4876" w:type="dxa"/>
            <w:tcBorders>
              <w:bottom w:val="single" w:sz="6" w:space="0" w:color="auto"/>
            </w:tcBorders>
          </w:tcPr>
          <w:p w:rsidR="0021202B" w:rsidRDefault="0021202B" w:rsidP="00AC167C">
            <w:pPr>
              <w:rPr>
                <w:rFonts w:ascii="Verdana" w:hAnsi="Verdana"/>
                <w:b/>
              </w:rPr>
            </w:pPr>
          </w:p>
          <w:p w:rsidR="0021202B" w:rsidRDefault="0021202B" w:rsidP="0021202B">
            <w:pPr>
              <w:jc w:val="center"/>
              <w:rPr>
                <w:rFonts w:ascii="Verdana" w:hAnsi="Verdana"/>
                <w:b/>
              </w:rPr>
            </w:pPr>
          </w:p>
        </w:tc>
      </w:tr>
      <w:tr w:rsidR="0021202B" w:rsidTr="0021202B">
        <w:trPr>
          <w:trHeight w:val="391"/>
        </w:trPr>
        <w:tc>
          <w:tcPr>
            <w:tcW w:w="4876" w:type="dxa"/>
          </w:tcPr>
          <w:p w:rsidR="0021202B" w:rsidRPr="00274CD0" w:rsidRDefault="0021202B" w:rsidP="00AC167C">
            <w:pPr>
              <w:jc w:val="center"/>
              <w:rPr>
                <w:i/>
                <w:sz w:val="16"/>
              </w:rPr>
            </w:pPr>
            <w:r w:rsidRPr="00274CD0">
              <w:rPr>
                <w:i/>
                <w:sz w:val="18"/>
              </w:rPr>
              <w:t>Data i podpis osoby upoważnionej do reprezentacji</w:t>
            </w:r>
          </w:p>
        </w:tc>
      </w:tr>
    </w:tbl>
    <w:p w:rsidR="0021202B" w:rsidRDefault="0021202B" w:rsidP="0021202B">
      <w:pPr>
        <w:spacing w:line="240" w:lineRule="auto"/>
      </w:pPr>
    </w:p>
    <w:p w:rsidR="0021202B" w:rsidRDefault="0021202B" w:rsidP="0021202B">
      <w:pPr>
        <w:spacing w:line="240" w:lineRule="auto"/>
      </w:pPr>
    </w:p>
    <w:p w:rsidR="0021202B" w:rsidRPr="004C563B" w:rsidRDefault="0021202B" w:rsidP="0021202B">
      <w:pPr>
        <w:spacing w:line="240" w:lineRule="auto"/>
        <w:jc w:val="center"/>
        <w:rPr>
          <w:b/>
          <w:sz w:val="32"/>
        </w:rPr>
      </w:pPr>
      <w:r w:rsidRPr="004C563B">
        <w:rPr>
          <w:b/>
          <w:sz w:val="32"/>
        </w:rPr>
        <w:t>OŚWIADCZENIE</w:t>
      </w:r>
    </w:p>
    <w:p w:rsidR="0021202B" w:rsidRPr="004C563B" w:rsidRDefault="0021202B" w:rsidP="0021202B">
      <w:pPr>
        <w:spacing w:line="240" w:lineRule="auto"/>
        <w:rPr>
          <w:b/>
        </w:rPr>
      </w:pPr>
    </w:p>
    <w:p w:rsidR="0021202B" w:rsidRPr="004C563B" w:rsidRDefault="0021202B" w:rsidP="0021202B">
      <w:pPr>
        <w:tabs>
          <w:tab w:val="num" w:pos="540"/>
        </w:tabs>
        <w:autoSpaceDE w:val="0"/>
        <w:autoSpaceDN w:val="0"/>
        <w:adjustRightInd w:val="0"/>
        <w:jc w:val="both"/>
        <w:rPr>
          <w:rFonts w:cs="Tahoma"/>
          <w:color w:val="333333"/>
          <w:sz w:val="24"/>
        </w:rPr>
      </w:pPr>
      <w:r w:rsidRPr="004C563B">
        <w:rPr>
          <w:rFonts w:cs="Tahoma"/>
          <w:color w:val="333333"/>
          <w:sz w:val="24"/>
        </w:rPr>
        <w:t>Niniejszym oświadczam, że:</w:t>
      </w:r>
    </w:p>
    <w:p w:rsidR="0021202B" w:rsidRPr="004C563B" w:rsidRDefault="0021202B" w:rsidP="0021202B">
      <w:pPr>
        <w:autoSpaceDE w:val="0"/>
        <w:autoSpaceDN w:val="0"/>
        <w:adjustRightInd w:val="0"/>
        <w:jc w:val="both"/>
        <w:rPr>
          <w:rFonts w:cs="Tahoma"/>
          <w:color w:val="333333"/>
          <w:sz w:val="24"/>
        </w:rPr>
      </w:pPr>
    </w:p>
    <w:p w:rsidR="0021202B" w:rsidRPr="004C563B" w:rsidRDefault="0021202B" w:rsidP="0021202B">
      <w:pPr>
        <w:autoSpaceDE w:val="0"/>
        <w:autoSpaceDN w:val="0"/>
        <w:adjustRightInd w:val="0"/>
        <w:jc w:val="both"/>
        <w:rPr>
          <w:rFonts w:cs="Tahoma"/>
          <w:sz w:val="24"/>
        </w:rPr>
      </w:pPr>
      <w:r w:rsidRPr="004C563B">
        <w:rPr>
          <w:rFonts w:cs="Tahoma"/>
          <w:color w:val="333333"/>
          <w:sz w:val="24"/>
        </w:rPr>
        <w:t xml:space="preserve">nie została ogłoszona wobec podmiotu, który reprezentuję decyzja o upadłości, nie </w:t>
      </w:r>
      <w:r w:rsidRPr="004C563B">
        <w:rPr>
          <w:rFonts w:cs="Tahoma"/>
          <w:sz w:val="24"/>
        </w:rPr>
        <w:t>została wobec niego ogłoszona upadłość, nie toczy się wobec niego postępowanie upadłościowe, naprawcze lub likwidacyjne, nie znajduje się pod zarządem komisarycznym, nie jest w trakcie rozwiązywania działalności, nie zawiesił prowadzenia działalności, nie zawarł ugody z wierzycielami lub nie znajduje się w innej, podobnej sytuacji wynikającej z przepisów prawa, w szczególności:</w:t>
      </w:r>
    </w:p>
    <w:p w:rsidR="0021202B" w:rsidRPr="004C563B" w:rsidRDefault="0021202B" w:rsidP="0021202B">
      <w:pPr>
        <w:autoSpaceDE w:val="0"/>
        <w:autoSpaceDN w:val="0"/>
        <w:adjustRightInd w:val="0"/>
        <w:jc w:val="both"/>
        <w:rPr>
          <w:rFonts w:cs="Tahoma"/>
          <w:sz w:val="24"/>
        </w:rPr>
      </w:pPr>
    </w:p>
    <w:p w:rsidR="004C563B" w:rsidRPr="004C563B" w:rsidRDefault="0021202B" w:rsidP="004C563B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709" w:hanging="421"/>
        <w:jc w:val="both"/>
        <w:rPr>
          <w:rFonts w:cs="Tahoma"/>
          <w:sz w:val="24"/>
        </w:rPr>
      </w:pPr>
      <w:r w:rsidRPr="004C563B">
        <w:rPr>
          <w:rFonts w:cs="Tahoma"/>
          <w:sz w:val="24"/>
        </w:rPr>
        <w:t>nie został skazany prawomocnym wyrokiem sądu za przestępstwo przeciwko obrotowi gospodarczemu,</w:t>
      </w:r>
    </w:p>
    <w:p w:rsidR="004C563B" w:rsidRDefault="0021202B" w:rsidP="004C563B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709" w:hanging="421"/>
        <w:jc w:val="both"/>
        <w:rPr>
          <w:rFonts w:cs="Tahoma"/>
          <w:sz w:val="24"/>
        </w:rPr>
      </w:pPr>
      <w:r w:rsidRPr="004C563B">
        <w:rPr>
          <w:rFonts w:cs="Tahoma"/>
          <w:sz w:val="24"/>
        </w:rPr>
        <w:t>nie posiada zaległości z tytułu składek na ubezpieczenia społeczne,</w:t>
      </w:r>
    </w:p>
    <w:p w:rsidR="0021202B" w:rsidRPr="004C563B" w:rsidRDefault="0021202B" w:rsidP="004C563B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709" w:hanging="421"/>
        <w:jc w:val="both"/>
        <w:rPr>
          <w:rFonts w:cs="Tahoma"/>
          <w:sz w:val="24"/>
        </w:rPr>
      </w:pPr>
      <w:r w:rsidRPr="004C563B">
        <w:rPr>
          <w:rFonts w:cs="Tahoma"/>
          <w:sz w:val="24"/>
        </w:rPr>
        <w:t>nie posiada zaległości z tytułu obowiązujących podatków.</w:t>
      </w:r>
    </w:p>
    <w:p w:rsidR="0021202B" w:rsidRDefault="0021202B" w:rsidP="0021202B">
      <w:pPr>
        <w:spacing w:line="240" w:lineRule="auto"/>
        <w:rPr>
          <w:b/>
          <w:sz w:val="24"/>
        </w:rPr>
      </w:pPr>
    </w:p>
    <w:p w:rsidR="004C563B" w:rsidRDefault="004C563B" w:rsidP="0021202B">
      <w:pPr>
        <w:spacing w:line="240" w:lineRule="auto"/>
        <w:rPr>
          <w:b/>
          <w:sz w:val="24"/>
        </w:rPr>
      </w:pPr>
    </w:p>
    <w:tbl>
      <w:tblPr>
        <w:tblW w:w="4876" w:type="dxa"/>
        <w:tblInd w:w="48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6"/>
      </w:tblGrid>
      <w:tr w:rsidR="0021202B" w:rsidTr="00AC167C">
        <w:trPr>
          <w:trHeight w:val="967"/>
        </w:trPr>
        <w:tc>
          <w:tcPr>
            <w:tcW w:w="4876" w:type="dxa"/>
            <w:tcBorders>
              <w:bottom w:val="single" w:sz="6" w:space="0" w:color="auto"/>
            </w:tcBorders>
          </w:tcPr>
          <w:p w:rsidR="0021202B" w:rsidRDefault="0021202B" w:rsidP="00AC167C">
            <w:pPr>
              <w:rPr>
                <w:rFonts w:ascii="Verdana" w:hAnsi="Verdana"/>
                <w:b/>
              </w:rPr>
            </w:pPr>
          </w:p>
          <w:p w:rsidR="0021202B" w:rsidRDefault="0021202B" w:rsidP="00AC167C">
            <w:pPr>
              <w:jc w:val="center"/>
              <w:rPr>
                <w:rFonts w:ascii="Verdana" w:hAnsi="Verdana"/>
                <w:b/>
              </w:rPr>
            </w:pPr>
          </w:p>
        </w:tc>
      </w:tr>
      <w:tr w:rsidR="0021202B" w:rsidTr="00AC167C">
        <w:trPr>
          <w:trHeight w:val="391"/>
        </w:trPr>
        <w:tc>
          <w:tcPr>
            <w:tcW w:w="4876" w:type="dxa"/>
          </w:tcPr>
          <w:p w:rsidR="0021202B" w:rsidRPr="00274CD0" w:rsidRDefault="0021202B" w:rsidP="00AC167C">
            <w:pPr>
              <w:jc w:val="center"/>
              <w:rPr>
                <w:i/>
                <w:sz w:val="16"/>
              </w:rPr>
            </w:pPr>
            <w:r w:rsidRPr="00274CD0">
              <w:rPr>
                <w:i/>
                <w:sz w:val="18"/>
              </w:rPr>
              <w:t>Data i podpis osoby upoważnionej do reprezentacji</w:t>
            </w:r>
          </w:p>
        </w:tc>
      </w:tr>
    </w:tbl>
    <w:p w:rsidR="0021202B" w:rsidRDefault="0021202B" w:rsidP="0021202B">
      <w:pPr>
        <w:spacing w:line="240" w:lineRule="auto"/>
        <w:rPr>
          <w:b/>
          <w:sz w:val="24"/>
        </w:rPr>
      </w:pPr>
    </w:p>
    <w:p w:rsidR="004C563B" w:rsidRDefault="004C563B" w:rsidP="0021202B">
      <w:pPr>
        <w:pStyle w:val="podpis"/>
        <w:spacing w:before="0" w:beforeAutospacing="0" w:after="0" w:afterAutospacing="0"/>
        <w:jc w:val="both"/>
        <w:rPr>
          <w:rFonts w:ascii="Tahoma" w:hAnsi="Tahoma" w:cs="Tahoma"/>
          <w:b/>
        </w:rPr>
      </w:pPr>
    </w:p>
    <w:tbl>
      <w:tblPr>
        <w:tblStyle w:val="Tabela-Siatka"/>
        <w:tblW w:w="4500" w:type="pct"/>
        <w:jc w:val="center"/>
        <w:tblLook w:val="04A0" w:firstRow="1" w:lastRow="0" w:firstColumn="1" w:lastColumn="0" w:noHBand="0" w:noVBand="1"/>
      </w:tblPr>
      <w:tblGrid>
        <w:gridCol w:w="8997"/>
      </w:tblGrid>
      <w:tr w:rsidR="004C563B" w:rsidTr="004C563B">
        <w:trPr>
          <w:jc w:val="center"/>
        </w:trPr>
        <w:tc>
          <w:tcPr>
            <w:tcW w:w="9771" w:type="dxa"/>
            <w:shd w:val="clear" w:color="auto" w:fill="ACB9CA" w:themeFill="text2" w:themeFillTint="66"/>
          </w:tcPr>
          <w:p w:rsidR="004C563B" w:rsidRPr="004C563B" w:rsidRDefault="004C563B" w:rsidP="004C563B">
            <w:pPr>
              <w:pStyle w:val="podpis"/>
              <w:spacing w:before="0" w:beforeAutospacing="0" w:after="0" w:afterAutospacing="0"/>
              <w:jc w:val="both"/>
              <w:rPr>
                <w:rFonts w:asciiTheme="minorHAnsi" w:hAnsiTheme="minorHAnsi" w:cs="Tahoma"/>
              </w:rPr>
            </w:pPr>
            <w:r w:rsidRPr="004C563B">
              <w:rPr>
                <w:rFonts w:asciiTheme="minorHAnsi" w:hAnsiTheme="minorHAnsi" w:cs="Tahoma"/>
                <w:sz w:val="28"/>
              </w:rPr>
              <w:t>Deklarację Uczestnictwa w konkursie prosimy przesłać pocztą bądź zwrócić osobiście do Biura Konkursu</w:t>
            </w:r>
            <w:r w:rsidRPr="004C563B">
              <w:rPr>
                <w:rFonts w:asciiTheme="minorHAnsi" w:hAnsiTheme="minorHAnsi" w:cs="Tahoma"/>
                <w:bCs/>
                <w:sz w:val="28"/>
              </w:rPr>
              <w:t xml:space="preserve"> przy Górnośląskiej Agencji Przedsiębiorczości i Rozwoju sp. z o.o.</w:t>
            </w:r>
            <w:r w:rsidRPr="004C563B">
              <w:rPr>
                <w:rFonts w:asciiTheme="minorHAnsi" w:hAnsiTheme="minorHAnsi" w:cs="Tahoma"/>
                <w:sz w:val="28"/>
              </w:rPr>
              <w:t xml:space="preserve">, ul. Wincentego Pola 16; 44-100 Gliwice, pok. </w:t>
            </w:r>
            <w:r>
              <w:rPr>
                <w:rFonts w:asciiTheme="minorHAnsi" w:hAnsiTheme="minorHAnsi" w:cs="Tahoma"/>
                <w:sz w:val="28"/>
              </w:rPr>
              <w:t>203/204</w:t>
            </w:r>
            <w:r w:rsidRPr="004C563B">
              <w:rPr>
                <w:rFonts w:asciiTheme="minorHAnsi" w:hAnsiTheme="minorHAnsi" w:cs="Tahoma"/>
                <w:sz w:val="28"/>
              </w:rPr>
              <w:t xml:space="preserve">, II p. w terminie do </w:t>
            </w:r>
            <w:r w:rsidR="00A519EB">
              <w:rPr>
                <w:rFonts w:asciiTheme="minorHAnsi" w:hAnsiTheme="minorHAnsi" w:cs="Tahoma"/>
                <w:b/>
                <w:sz w:val="28"/>
              </w:rPr>
              <w:t>23 marca 2015</w:t>
            </w:r>
            <w:r w:rsidRPr="004C563B">
              <w:rPr>
                <w:rFonts w:asciiTheme="minorHAnsi" w:hAnsiTheme="minorHAnsi" w:cs="Tahoma"/>
                <w:b/>
                <w:sz w:val="28"/>
              </w:rPr>
              <w:t xml:space="preserve"> r</w:t>
            </w:r>
            <w:r>
              <w:rPr>
                <w:rFonts w:asciiTheme="minorHAnsi" w:hAnsiTheme="minorHAnsi" w:cs="Tahoma"/>
                <w:sz w:val="28"/>
              </w:rPr>
              <w:t>.</w:t>
            </w:r>
          </w:p>
        </w:tc>
      </w:tr>
    </w:tbl>
    <w:p w:rsidR="004C563B" w:rsidRDefault="004C563B" w:rsidP="0021202B">
      <w:pPr>
        <w:pStyle w:val="podpis"/>
        <w:spacing w:before="0" w:beforeAutospacing="0" w:after="0" w:afterAutospacing="0"/>
        <w:jc w:val="both"/>
        <w:rPr>
          <w:rFonts w:ascii="Tahoma" w:hAnsi="Tahoma" w:cs="Tahoma"/>
          <w:b/>
        </w:rPr>
      </w:pPr>
    </w:p>
    <w:p w:rsidR="004C563B" w:rsidRDefault="004C563B" w:rsidP="0021202B">
      <w:pPr>
        <w:pStyle w:val="podpis"/>
        <w:spacing w:before="0" w:beforeAutospacing="0" w:after="0" w:afterAutospacing="0"/>
        <w:jc w:val="both"/>
        <w:rPr>
          <w:rFonts w:ascii="Tahoma" w:hAnsi="Tahoma" w:cs="Tahoma"/>
          <w:b/>
        </w:rPr>
      </w:pPr>
    </w:p>
    <w:p w:rsidR="0021202B" w:rsidRPr="0021202B" w:rsidRDefault="0021202B" w:rsidP="0021202B">
      <w:pPr>
        <w:spacing w:line="240" w:lineRule="auto"/>
        <w:rPr>
          <w:b/>
          <w:sz w:val="24"/>
        </w:rPr>
      </w:pPr>
    </w:p>
    <w:sectPr w:rsidR="0021202B" w:rsidRPr="0021202B" w:rsidSect="00D60E27">
      <w:headerReference w:type="default" r:id="rId9"/>
      <w:footerReference w:type="default" r:id="rId10"/>
      <w:pgSz w:w="11906" w:h="16838"/>
      <w:pgMar w:top="1418" w:right="991" w:bottom="2835" w:left="1134" w:header="284" w:footer="25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066" w:rsidRDefault="00AC4066" w:rsidP="007C588C">
      <w:pPr>
        <w:spacing w:line="240" w:lineRule="auto"/>
      </w:pPr>
      <w:r>
        <w:separator/>
      </w:r>
    </w:p>
  </w:endnote>
  <w:endnote w:type="continuationSeparator" w:id="0">
    <w:p w:rsidR="00AC4066" w:rsidRDefault="00AC4066" w:rsidP="007C58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066" w:rsidRDefault="00C51C50" w:rsidP="00AF1B6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0" allowOverlap="1">
              <wp:simplePos x="0" y="0"/>
              <wp:positionH relativeFrom="rightMargin">
                <wp:posOffset>85902</wp:posOffset>
              </wp:positionH>
              <wp:positionV relativeFrom="margin">
                <wp:posOffset>8285480</wp:posOffset>
              </wp:positionV>
              <wp:extent cx="337820" cy="1087977"/>
              <wp:effectExtent l="0" t="0" r="0" b="0"/>
              <wp:wrapNone/>
              <wp:docPr id="356" name="Prostokąt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820" cy="108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4066" w:rsidRPr="00AF1B6A" w:rsidRDefault="00AC4066">
                          <w:pPr>
                            <w:pStyle w:val="Stopka"/>
                            <w:rPr>
                              <w:rFonts w:eastAsiaTheme="majorEastAsia" w:cstheme="majorBidi"/>
                              <w:sz w:val="20"/>
                              <w:szCs w:val="20"/>
                            </w:rPr>
                          </w:pPr>
                          <w:r w:rsidRPr="00AF1B6A">
                            <w:rPr>
                              <w:rFonts w:eastAsiaTheme="majorEastAsia" w:cstheme="majorBidi"/>
                              <w:sz w:val="20"/>
                              <w:szCs w:val="20"/>
                            </w:rPr>
                            <w:t>Strona</w:t>
                          </w:r>
                          <w:r>
                            <w:rPr>
                              <w:rFonts w:eastAsiaTheme="majorEastAsia" w:cstheme="majorBidi"/>
                              <w:sz w:val="20"/>
                              <w:szCs w:val="20"/>
                            </w:rPr>
                            <w:t xml:space="preserve"> </w:t>
                          </w:r>
                          <w:r w:rsidR="000356DD" w:rsidRPr="00AF1B6A">
                            <w:rPr>
                              <w:rFonts w:eastAsiaTheme="minorEastAsia" w:cs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AF1B6A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="000356DD" w:rsidRPr="00AF1B6A">
                            <w:rPr>
                              <w:rFonts w:eastAsiaTheme="minorEastAsia" w:cs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35B92" w:rsidRPr="00535B92">
                            <w:rPr>
                              <w:rFonts w:eastAsiaTheme="majorEastAsia" w:cstheme="majorBidi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="000356DD" w:rsidRPr="00AF1B6A">
                            <w:rPr>
                              <w:rFonts w:eastAsiaTheme="majorEastAsia" w:cstheme="majorBidi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356" o:spid="_x0000_s1026" style="position:absolute;margin-left:6.75pt;margin-top:652.4pt;width:26.6pt;height:85.65pt;z-index:2516705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" o:allowincell="f" filled="f" stroked="f">
              <v:textbox style="layout-flow:vertical;mso-layout-flow-alt:bottom-to-top;mso-fit-shape-to-text:t">
                <w:txbxContent>
                  <w:p w:rsidR="00AC4066" w:rsidRPr="00AF1B6A" w:rsidRDefault="00AC4066">
                    <w:pPr>
                      <w:pStyle w:val="Stopka"/>
                      <w:rPr>
                        <w:rFonts w:eastAsiaTheme="majorEastAsia" w:cstheme="majorBidi"/>
                        <w:sz w:val="20"/>
                        <w:szCs w:val="20"/>
                      </w:rPr>
                    </w:pPr>
                    <w:r w:rsidRPr="00AF1B6A">
                      <w:rPr>
                        <w:rFonts w:eastAsiaTheme="majorEastAsia" w:cstheme="majorBidi"/>
                        <w:sz w:val="20"/>
                        <w:szCs w:val="20"/>
                      </w:rPr>
                      <w:t>Strona</w:t>
                    </w:r>
                    <w:r>
                      <w:rPr>
                        <w:rFonts w:eastAsiaTheme="majorEastAsia" w:cstheme="majorBidi"/>
                        <w:sz w:val="20"/>
                        <w:szCs w:val="20"/>
                      </w:rPr>
                      <w:t xml:space="preserve"> </w:t>
                    </w:r>
                    <w:r w:rsidR="000356DD" w:rsidRPr="00AF1B6A">
                      <w:rPr>
                        <w:rFonts w:eastAsiaTheme="minorEastAsia" w:cs="Times New Roman"/>
                        <w:sz w:val="20"/>
                        <w:szCs w:val="20"/>
                      </w:rPr>
                      <w:fldChar w:fldCharType="begin"/>
                    </w:r>
                    <w:r w:rsidRPr="00AF1B6A">
                      <w:rPr>
                        <w:sz w:val="20"/>
                        <w:szCs w:val="20"/>
                      </w:rPr>
                      <w:instrText>PAGE    \* MERGEFORMAT</w:instrText>
                    </w:r>
                    <w:r w:rsidR="000356DD" w:rsidRPr="00AF1B6A">
                      <w:rPr>
                        <w:rFonts w:eastAsiaTheme="minorEastAsia" w:cs="Times New Roman"/>
                        <w:sz w:val="20"/>
                        <w:szCs w:val="20"/>
                      </w:rPr>
                      <w:fldChar w:fldCharType="separate"/>
                    </w:r>
                    <w:r w:rsidR="00535B92" w:rsidRPr="00535B92">
                      <w:rPr>
                        <w:rFonts w:eastAsiaTheme="majorEastAsia" w:cstheme="majorBidi"/>
                        <w:noProof/>
                        <w:sz w:val="20"/>
                        <w:szCs w:val="20"/>
                      </w:rPr>
                      <w:t>1</w:t>
                    </w:r>
                    <w:r w:rsidR="000356DD" w:rsidRPr="00AF1B6A">
                      <w:rPr>
                        <w:rFonts w:eastAsiaTheme="majorEastAsia" w:cstheme="majorBidi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383EB7" w:rsidRPr="00595D7C">
      <w:rPr>
        <w:noProof/>
        <w:sz w:val="16"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2655673</wp:posOffset>
          </wp:positionH>
          <wp:positionV relativeFrom="paragraph">
            <wp:posOffset>216057</wp:posOffset>
          </wp:positionV>
          <wp:extent cx="819150" cy="536575"/>
          <wp:effectExtent l="0" t="0" r="0" b="0"/>
          <wp:wrapTight wrapText="bothSides">
            <wp:wrapPolygon edited="0">
              <wp:start x="0" y="0"/>
              <wp:lineTo x="0" y="20705"/>
              <wp:lineTo x="21098" y="20705"/>
              <wp:lineTo x="21098" y="0"/>
              <wp:lineTo x="0" y="0"/>
            </wp:wrapPolygon>
          </wp:wrapTight>
          <wp:docPr id="24" name="Obraz 24" descr="C:\Users\lszojda\Desktop\DOKUMENTY\Logotyp GAPR\Logo GAPR_01 -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zojda\Desktop\DOKUMENTY\Logotyp GAPR\Logo GAPR_01 - 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83EB7" w:rsidRPr="00595D7C">
      <w:rPr>
        <w:noProof/>
        <w:sz w:val="16"/>
        <w:lang w:eastAsia="pl-PL"/>
      </w:rPr>
      <w:drawing>
        <wp:anchor distT="0" distB="0" distL="114300" distR="114300" simplePos="0" relativeHeight="251652096" behindDoc="0" locked="0" layoutInCell="1" allowOverlap="1">
          <wp:simplePos x="0" y="0"/>
          <wp:positionH relativeFrom="column">
            <wp:posOffset>4886960</wp:posOffset>
          </wp:positionH>
          <wp:positionV relativeFrom="paragraph">
            <wp:posOffset>227418</wp:posOffset>
          </wp:positionV>
          <wp:extent cx="880110" cy="606972"/>
          <wp:effectExtent l="0" t="0" r="0" b="3175"/>
          <wp:wrapNone/>
          <wp:docPr id="23" name="Obraz 23" descr="Logo Komisja Europej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Komisja Europejska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110" cy="6069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83EB7" w:rsidRPr="00595D7C">
      <w:rPr>
        <w:noProof/>
        <w:sz w:val="16"/>
        <w:lang w:eastAsia="pl-PL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column">
            <wp:posOffset>133350</wp:posOffset>
          </wp:positionH>
          <wp:positionV relativeFrom="paragraph">
            <wp:posOffset>224236</wp:posOffset>
          </wp:positionV>
          <wp:extent cx="688975" cy="645914"/>
          <wp:effectExtent l="0" t="0" r="0" b="1905"/>
          <wp:wrapNone/>
          <wp:docPr id="25" name="Obraz 25" descr="Logo-NET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-NET-PL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6459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1" locked="0" layoutInCell="1" allowOverlap="1">
              <wp:simplePos x="0" y="0"/>
              <wp:positionH relativeFrom="column">
                <wp:posOffset>-50800</wp:posOffset>
              </wp:positionH>
              <wp:positionV relativeFrom="paragraph">
                <wp:posOffset>1416050</wp:posOffset>
              </wp:positionV>
              <wp:extent cx="5922645" cy="215265"/>
              <wp:effectExtent l="0" t="0" r="1905" b="4445"/>
              <wp:wrapTight wrapText="bothSides">
                <wp:wrapPolygon edited="0">
                  <wp:start x="0" y="0"/>
                  <wp:lineTo x="0" y="20193"/>
                  <wp:lineTo x="21537" y="20193"/>
                  <wp:lineTo x="21537" y="0"/>
                  <wp:lineTo x="0" y="0"/>
                </wp:wrapPolygon>
              </wp:wrapTight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2645" cy="215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3C36" w:rsidRPr="001C1E0D" w:rsidRDefault="001F3C36" w:rsidP="001F3C36">
                          <w:pPr>
                            <w:pStyle w:val="Stopka"/>
                            <w:ind w:right="360"/>
                            <w:jc w:val="center"/>
                            <w:rPr>
                              <w:sz w:val="16"/>
                              <w:szCs w:val="15"/>
                            </w:rPr>
                          </w:pPr>
                          <w:r w:rsidRPr="001C1E0D">
                            <w:rPr>
                              <w:sz w:val="16"/>
                              <w:szCs w:val="15"/>
                            </w:rPr>
                            <w:t xml:space="preserve">      Projekt współfinansowany ze środków Unii Europejskiej w ramach Europejskiego Funduszu Społecznego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-4pt;margin-top:111.5pt;width:466.35pt;height:16.95pt;z-index:-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" stroked="f">
              <v:textbox style="mso-fit-shape-to-text:t">
                <w:txbxContent>
                  <w:p w:rsidR="001F3C36" w:rsidRPr="001C1E0D" w:rsidRDefault="001F3C36" w:rsidP="001F3C36">
                    <w:pPr>
                      <w:pStyle w:val="Stopka"/>
                      <w:ind w:right="360"/>
                      <w:jc w:val="center"/>
                      <w:rPr>
                        <w:sz w:val="16"/>
                        <w:szCs w:val="15"/>
                      </w:rPr>
                    </w:pPr>
                    <w:r w:rsidRPr="001C1E0D">
                      <w:rPr>
                        <w:sz w:val="16"/>
                        <w:szCs w:val="15"/>
                      </w:rPr>
                      <w:t xml:space="preserve">      Projekt współfinansowany ze środków Unii Europejskiej w ramach Europejskiego Funduszu Społecznego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sz w:val="20"/>
        <w:lang w:eastAsia="pl-PL"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column">
                <wp:posOffset>-94615</wp:posOffset>
              </wp:positionH>
              <wp:positionV relativeFrom="paragraph">
                <wp:posOffset>691515</wp:posOffset>
              </wp:positionV>
              <wp:extent cx="5760720" cy="852170"/>
              <wp:effectExtent l="0" t="0" r="0" b="5080"/>
              <wp:wrapTight wrapText="bothSides">
                <wp:wrapPolygon edited="0">
                  <wp:start x="0" y="0"/>
                  <wp:lineTo x="0" y="21246"/>
                  <wp:lineTo x="10857" y="21246"/>
                  <wp:lineTo x="21500" y="18349"/>
                  <wp:lineTo x="21500" y="966"/>
                  <wp:lineTo x="7143" y="0"/>
                  <wp:lineTo x="0" y="0"/>
                </wp:wrapPolygon>
              </wp:wrapTight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0720" cy="852170"/>
                        <a:chOff x="1019" y="3168"/>
                        <a:chExt cx="9837" cy="1578"/>
                      </a:xfrm>
                    </wpg:grpSpPr>
                    <pic:pic xmlns:pic="http://schemas.openxmlformats.org/drawingml/2006/picture">
                      <pic:nvPicPr>
                        <pic:cNvPr id="7" name="Obraz 2" descr="UE+EFS_L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07" y="3494"/>
                          <a:ext cx="2349" cy="8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Obraz 3" descr="ris_pods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41" y="3285"/>
                          <a:ext cx="1486" cy="13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Obraz 4" descr="KAPITAL_LUDZK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9" y="3168"/>
                          <a:ext cx="3231" cy="15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52" y="3193"/>
                          <a:ext cx="1765" cy="1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A429DD3" id="Group 6" o:spid="_x0000_s1026" style="position:absolute;margin-left:-7.45pt;margin-top:54.45pt;width:453.6pt;height:67.1pt;z-index:-251643904" coordorigin="1019,3168" coordsize="9837,1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FnQUVB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5VTR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qwAAAAAUmdodGxvbmcAAALw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//0N/j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//0d/j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//0t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//&#10;09/j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//1N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//1d/j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//1t/j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//19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//0N/j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N+Lf8AJLxL/vHm/wCkZ4izL/iZz/FPwp23/uifMVrFc+b+s7q9z1er3PV6vc9Xq9z1&#10;eq6P8P3/AJ0biP8A4MFf/wCUdHzr/wDQp/05bn/eQ5/vjdYw9sP/AC1k/wCIPiqjxczOqKq9z1er&#10;3PV6vc9Xq9z1er3PV6vc9Xq9z1er3PV6vc9Xq9z1er3PV6v/0t/j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U34t/wAkvEv+8eb/AKRniLMv+JnP8U/Cnbf+6J8xWsVz5v6zur3PV6vc&#10;9Xq9z1er3PV6ro/w/f8AnRuI/wDgwV//AJR0fOv/ANCn/Tluf95Dn++N1jD2w/8ALWT/AIg+KqPF&#10;zM6oqr3PV6vc9Xq9z1er3PV6vc9Xq9z1er3PV6vc9Xq9z1er3PV6vc9Xq//T3+O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Tfi3/ACS8S/7x5v8ApGeIsy/4mc/xT8Kdt/7onzFaxXPm&#10;/rO6vc9Xq9z1er3PV6vc9Xquj/D9/wCdG4j/AODBX/8AlHR86/8A0Kf9OW5/3kOf743WMPbD/wAt&#10;ZP8AiD4qo8XMzqiqvc9Xq9z1er3PV6vc9Xq9z1er3PV6vc9Xq9z1er3PV6vc9Xq9z1er/9T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UDnqF/50Z1a/70GJ/wDlK/Il7ef+nLzX&#10;/vHc/wB9NCXc3/lrW/8Ajp+Na7vOBlZnV7nq9Xuer1e56vV7nq9Xuer1e56vV7nq9Xuer1e56vV7&#10;nq9Xuer1e56vV7nq9Xuer1e56vV7nq9Xuer1e56vVc5+Hx/zpHG//Bkrv/LfQc68fQf/ANOa9/3k&#10;r/5TarGTtj/5aqP9rH+/Ko9PM1aievc9Xq9z1er3PV6vc9Xq9z1er3PV6vc9Xq9z1er3PV6vc9Xq&#10;9z1er//U3+O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A56hf+dGdW&#10;v+9Bif8A5SvyJe3n/py81/7x3P8AfTQl3N/5a1v/AI6fjWu7zgZWZ1e56vV7nq9Xuer1e56vV7nq&#10;9Xuer1e56vV7nq9Xuer1e56vV7nq9Xuer1e56vV7nq9Xuer1e56vV7nq9Xuer1XOfh8f86Rxv/wZ&#10;K7/y30HOvH0H/wDTmvf95K/+U2qxk7Y/+Wqj/ax/vyqPTzNWonr3PV6vc9Xq9z1er3PV6vc9Xq9z&#10;1er3PV6vc9Xq9z1er3PV6vc9Xq//1d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QOeoX/nRnVr/vQYn/AOUr8iXt5/6cvNf+8dz/AH00Jdzf+Wtb/wCOn41ru84GVmdX&#10;uer1e56vV7nq9Xuer1e56vV7nq9Xuer1e56vV7nq9Xuer1e56vV7nq9Xuer1e56vV7nq9Xuer1e5&#10;6vV7nq9Vzn4fH/Okcb/8GSu/8t9Bzrx9B/8A05r3/eSv/lNqsZO2P/lqo/2sf78qj08zVqJ69z1e&#10;r3PV6vc9Xq9z1er3PV6vc9Xq9z1er3PV6vc9Xq9z1er3PV6v/9bf4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oRZ2/5jPN3/&#10;AHtK/wD8q5Oc38w/4oX/AIx+NYmXX91V5mkxxHTFe56vV7nq9QrdCP8AneHRr/wa8u/+Xen4c7uf&#10;8tFj/bE/78KMMp/4qa/xk/EVvXc6J1lVXuer1e56vV7nq9Xuer1e56vV7nq9Xuer1e56vV7nq9Xu&#10;er1e56vV7nq9Xuer1e56vV7nq9Xuer1e56vV/9ff4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WhFnb/mM8&#10;3f8Ae0r/APyrk5zfzD/ihf8AjH41iZdf3VXmaTHEdMV7nq9Xuer1Ct0I/wCd4dGv/Bry7/5d6fhz&#10;u5/y0WP9sT/vwowyn/ipr/GT8RW9dzonWVVe56vV7nq9Xuer1e56vV7nq9Xuer1e56vV7nq9Xuer&#10;1e56vV7nq9Xuer1e56vV7nq9Xuer1e56vV7nq9X/0N/j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aEWdv+&#10;Yzzd/wB7Sv8A/KuTnN/MP+KF/wCMfjWJl1/dVeZpMcR0xXuer1e56vUK3Qj/AJ3h0a/8GvLv/l3p&#10;+HO7n/LRY/2xP+/CjDKf+Kmv8ZPxFb13OidZVV7nq9Xuer1e56vV7nq9Xuer1e56vV7nq9Xuer1e&#10;56vV7nq9Xuer1e56vV7nq9Xuer1e56vV7nq9Xuer1f/R3+O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oRZ&#10;2/5jPN3/AHtK/wD8q5Oc38w/4oX/AIx+NYmXX91V5mkxxHTFe56vV7nq9QrdCP8AneHRr/wa8u/+&#10;Xen4c7uf8tFj/bE/78KMMp/4qa/xk/EVvXc6J1lVXuer1e56vV7nq9Xuer1e56vV7nq9Xuer1e56&#10;vV7nq9Xuer1e56vV7nq9Xuer1e56vV7nq9Xuer1e56vV/9Lf4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W&#10;hFnb/mM83f8Ae0r/APyrk5zfzD/ihf8AjH41iZdf3VXmaTHEdMV7nq9Xuer1Ct0I/wCd4dGv/Bry&#10;7/5d6fhzu5/y0WP9sT/vwowyn/ipr/GT8RW9dzonWVVe56vV7nq9Xuer1e56vV7nq9Xuer1e56vV&#10;7nq9Xuer1e56vV7nq9Xuer1e56vV7nq9Xuer1e56vV7nq9X/09/j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//9bf4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//&#10;1N/j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//1d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//1t/j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//19/j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//0N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//0d/j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//0t/j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//09/j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//1N/j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//2VBLAwQKAAAAAAAAACEAMkAN6dzaAADc&#10;2gAAFQAAAGRycy9tZWRpYS9pbWFnZTEuanBlZ//Y/+AAEEpGSUYAAQEBASwBLAAA/+4ADkFkb2Jl&#10;AGQAAAAAAP/bAEMAAwICAwICAwMDAwQDAwQFCAUFBAQFCgcHBggMCgwMCwoLCw0OEhANDhEOCwsQ&#10;FhARExQVFRUMDxcYFhQYEhQVFP/AABQIAWEDvQRDEQBNEQBZEQBL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OBEMATQBZAEsAAD8A/VOv1Tr9U6/VO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Mm/wBTJ/ummS/6p/oaKK/mM+NH/JX/&#10;ABt/2Grz/wBHNX4FfFT/AJKZ4s/7Ct1/6NaiiuNrl6KKKKKKKKKKKKKKKKKKKKKKKKKKKKKKKKKK&#10;KKKKKKKKKKKKKKKKKKKKKKKKKKKKKKKKKKKKKKKKKKKKKKKKKKKKKKKKKKKKKKKKKKKKKKKKKKKK&#10;KKKKKKKKKKKKKKKKKKKKKKKKKKKKKKKKKKKKKKKKKKKK/Zr/AIIp/wDJvni//sY3/wDSeGv1I/4J&#10;U/8AJFfE3/Ycf/0RFRRX6HV9s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mTf6mT/dNMl/1T/Q0UV/MZ8aP&#10;+Sv+Nv8AsNXn/o5q/Ar4qf8AJTPFn/YVuv8A0a1FFcbXL0UUUUUUUUUUUUUUUUUUUUUUUUUUUUUU&#10;UUUUUUUUUUUUUUUUUUUUUUUUUUUUUUUUUUUUUUUUUUUUUUUUUUUUUUUUUUUUUUUUUUUUUUUUUUUU&#10;UUUUUUUUUUUUUUUUUUUUUUUUUUUUUUUUUUUUUUUUUUUUUUUV+zX/AART/wCTfPF//Yxv/wCk8Nfq&#10;R/wSp/5Ir4m/7Dj/APoiKiiv0Or7Y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n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4ADkFkb2JlAGTAAAAAAf/bAIQAAQEBAQEBAQEBAQEBAQEBAQEBAQEB&#10;AQEBAQEBAQEBAQEBAQEBAQEBAQEBAQICAgICAgICAgICAwMDAwMDAwMDAwEBAQEBAQECAQECAgIB&#10;AgIDAwMDAwMDAwMDAwMDAwMDAwMDAwMDAwMDAwMDAwMDAwMDAwMDAwMDAwMDAwMDAwMD/8AAEQgB&#10;YgLYAwERAAIRAQMRAf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533091J2lB9t2b1b1z2LTBWQU++9kb&#10;Z3dAEdBG6eLcGMyEelowFItYgW+ns32zf9+2RtezXt3aP6wzSRH9qMvRJu/LXLnMCeHv232N6lOF&#10;xBFMP2SK3Qd9PfEn42/H7dG5N5dJ9PbP6x3Bu7GUuG3DU7QpanE0WQxtHWyZCmpf4JBVfwOkEVXK&#10;WDQU0TkWUkqoANt/575v5qsodv5j3C4vbW3cvGJSGKsRpJ1kazUCncxHnxPRJyz7ccjcm7hPunKu&#10;2W1he3MYSQwgorKrFgNAPhihNaqoPlWgA6MV7CXQ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UE+EFS_L-kolor" style="position:absolute;left:8507;top:3494;width:2349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DlTXCAAAA2gAAAA8AAABkcnMvZG93bnJldi54bWxEj9FqwkAURN8L/sNyhb7VjUWrRleRgNCH&#10;WjT6AZfsNRvM3g3ZrUn9elco9HGYmTPMatPbWtyo9ZVjBeNRAoK4cLriUsH5tHubg/ABWWPtmBT8&#10;kofNevCywlS7jo90y0MpIoR9igpMCE0qpS8MWfQj1xBH7+JaiyHKtpS6xS7CbS3fk+RDWqw4Lhhs&#10;KDNUXPMfq+C0KLr93YQDZfnX9wS73E/vmVKvw367BBGoD//hv/anVjCD55V4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g5U1wgAAANoAAAAPAAAAAAAAAAAAAAAAAJ8C&#10;AABkcnMvZG93bnJldi54bWxQSwUGAAAAAAQABAD3AAAAjgMAAAAA&#10;">
                <v:imagedata r:id="rId8" o:title="UE+EFS_L-kolor"/>
              </v:shape>
              <v:shape id="Obraz 3" o:spid="_x0000_s1028" type="#_x0000_t75" alt="ris_podst" style="position:absolute;left:6441;top:3285;width:1486;height:1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Dq6a+AAAA2gAAAA8AAABkcnMvZG93bnJldi54bWxET8tqg0AU3RfyD8MNdFfHdlGKdZSkpCDd&#10;RUvWt871gc4d40zV/H1mUejycN5pvplRLDS73rKC5ygGQVxb3XOr4Lv6fHoD4TyyxtEyKbiRgzzb&#10;PaSYaLvymZbStyKEsEtQQef9lEjp6o4MushOxIFr7GzQBzi3Us+4hnAzypc4fpUGew4NHU700VE9&#10;lL9GQSnttanO9emnKtxFfw2Fb46FUo/77fAOwtPm/8V/7kIrCFvDlXADZHY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bDq6a+AAAA2gAAAA8AAAAAAAAAAAAAAAAAnwIAAGRy&#10;cy9kb3ducmV2LnhtbFBLBQYAAAAABAAEAPcAAACKAwAAAAA=&#10;">
                <v:imagedata r:id="rId9" o:title="ris_podst"/>
              </v:shape>
              <v:shape id="Obraz 4" o:spid="_x0000_s1029" type="#_x0000_t75" alt="KAPITAL_LUDZKI" style="position:absolute;left:1019;top:3168;width:3231;height:1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n8W3CAAAA2gAAAA8AAABkcnMvZG93bnJldi54bWxEj0trwkAUhfcF/8NwhW6KTizFanQUEYR2&#10;I5gK4u6SuSYhmTshM+bx7zuC4PJwHh9nve1NJVpqXGFZwWwagSBOrS44U3D+O0wWIJxH1lhZJgUD&#10;OdhuRm9rjLXt+ERt4jMRRtjFqCD3vo6ldGlOBt3U1sTBu9nGoA+yyaRusAvjppKfUTSXBgsOhBxr&#10;2ueUlsndBIj8ams3fNz4u00u5bEbyuvvoNT7uN+tQHjq/Sv8bP9oBUt4XAk3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p/FtwgAAANoAAAAPAAAAAAAAAAAAAAAAAJ8C&#10;AABkcnMvZG93bnJldi54bWxQSwUGAAAAAAQABAD3AAAAjgMAAAAA&#10;">
                <v:imagedata r:id="rId10" o:title="KAPITAL_LUDZKI"/>
              </v:shape>
              <v:shape id="Obraz 2" o:spid="_x0000_s1030" type="#_x0000_t75" style="position:absolute;left:4152;top:3193;width:1765;height:1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+vHDCAAAA2wAAAA8AAABkcnMvZG93bnJldi54bWxEjzFvwkAMhfdK/Q8nV+pWLmVAKOVApRSJ&#10;bjSwsFk5N4nI+aKcgeu/rwekbrbe83ufF6scenOlMXWRHbxOCjDEdfQdNw6Oh+3LHEwSZI99ZHLw&#10;SwlWy8eHBZY+3vibrpU0RkM4leigFRlKa1PdUsA0iQOxaj9xDCi6jo31I940PPR2WhQzG7BjbWhx&#10;oI+W6nN1CQ5OnjvxktfbdbXJ+83nqd6fv5x7fsrvb2CEsvyb79c7r/hKr7/oAHb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vrxwwgAAANsAAAAPAAAAAAAAAAAAAAAAAJ8C&#10;AABkcnMvZG93bnJldi54bWxQSwUGAAAAAAQABAD3AAAAjgMAAAAA&#10;" filled="t">
                <v:imagedata r:id="rId11" o:title="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066" w:rsidRDefault="00AC4066" w:rsidP="007C588C">
      <w:pPr>
        <w:spacing w:line="240" w:lineRule="auto"/>
      </w:pPr>
      <w:r>
        <w:separator/>
      </w:r>
    </w:p>
  </w:footnote>
  <w:footnote w:type="continuationSeparator" w:id="0">
    <w:p w:rsidR="00AC4066" w:rsidRDefault="00AC4066" w:rsidP="007C58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066" w:rsidRDefault="00CD5C5A">
    <w:pPr>
      <w:pStyle w:val="Nagwek"/>
    </w:pPr>
    <w:r>
      <w:rPr>
        <w:b/>
        <w:noProof/>
        <w:lang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4404360</wp:posOffset>
          </wp:positionH>
          <wp:positionV relativeFrom="paragraph">
            <wp:posOffset>-63500</wp:posOffset>
          </wp:positionV>
          <wp:extent cx="1420495" cy="754380"/>
          <wp:effectExtent l="0" t="0" r="8255" b="7620"/>
          <wp:wrapTight wrapText="bothSides">
            <wp:wrapPolygon edited="0">
              <wp:start x="0" y="0"/>
              <wp:lineTo x="0" y="21273"/>
              <wp:lineTo x="21436" y="21273"/>
              <wp:lineTo x="21436" y="0"/>
              <wp:lineTo x="0" y="0"/>
            </wp:wrapPolygon>
          </wp:wrapTight>
          <wp:docPr id="21" name="Obraz 21" descr="innosiles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nosilesia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pl-PL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239008</wp:posOffset>
          </wp:positionH>
          <wp:positionV relativeFrom="paragraph">
            <wp:posOffset>0</wp:posOffset>
          </wp:positionV>
          <wp:extent cx="2842895" cy="737235"/>
          <wp:effectExtent l="0" t="0" r="0" b="5715"/>
          <wp:wrapTight wrapText="bothSides">
            <wp:wrapPolygon edited="0">
              <wp:start x="0" y="0"/>
              <wp:lineTo x="0" y="21209"/>
              <wp:lineTo x="21421" y="21209"/>
              <wp:lineTo x="21421" y="0"/>
              <wp:lineTo x="0" y="0"/>
            </wp:wrapPolygon>
          </wp:wrapTight>
          <wp:docPr id="22" name="Obraz 4" descr="Innowator_Slaska_logoty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Innowator_Slaska_logoty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2895" cy="737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E5C26"/>
    <w:multiLevelType w:val="hybridMultilevel"/>
    <w:tmpl w:val="ADE6F8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96B62"/>
    <w:multiLevelType w:val="hybridMultilevel"/>
    <w:tmpl w:val="A19C69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E3CE9"/>
    <w:multiLevelType w:val="hybridMultilevel"/>
    <w:tmpl w:val="00121A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057A4"/>
    <w:multiLevelType w:val="hybridMultilevel"/>
    <w:tmpl w:val="E9AE70C0"/>
    <w:lvl w:ilvl="0" w:tplc="10362FD2">
      <w:start w:val="1"/>
      <w:numFmt w:val="lowerLetter"/>
      <w:lvlText w:val="%1."/>
      <w:lvlJc w:val="left"/>
      <w:pPr>
        <w:ind w:left="993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8" w:hanging="360"/>
      </w:pPr>
    </w:lvl>
    <w:lvl w:ilvl="2" w:tplc="0415001B" w:tentative="1">
      <w:start w:val="1"/>
      <w:numFmt w:val="lowerRoman"/>
      <w:lvlText w:val="%3."/>
      <w:lvlJc w:val="right"/>
      <w:pPr>
        <w:ind w:left="2088" w:hanging="180"/>
      </w:pPr>
    </w:lvl>
    <w:lvl w:ilvl="3" w:tplc="0415000F" w:tentative="1">
      <w:start w:val="1"/>
      <w:numFmt w:val="decimal"/>
      <w:lvlText w:val="%4."/>
      <w:lvlJc w:val="left"/>
      <w:pPr>
        <w:ind w:left="2808" w:hanging="360"/>
      </w:pPr>
    </w:lvl>
    <w:lvl w:ilvl="4" w:tplc="04150019" w:tentative="1">
      <w:start w:val="1"/>
      <w:numFmt w:val="lowerLetter"/>
      <w:lvlText w:val="%5."/>
      <w:lvlJc w:val="left"/>
      <w:pPr>
        <w:ind w:left="3528" w:hanging="360"/>
      </w:pPr>
    </w:lvl>
    <w:lvl w:ilvl="5" w:tplc="0415001B" w:tentative="1">
      <w:start w:val="1"/>
      <w:numFmt w:val="lowerRoman"/>
      <w:lvlText w:val="%6."/>
      <w:lvlJc w:val="right"/>
      <w:pPr>
        <w:ind w:left="4248" w:hanging="180"/>
      </w:pPr>
    </w:lvl>
    <w:lvl w:ilvl="6" w:tplc="0415000F" w:tentative="1">
      <w:start w:val="1"/>
      <w:numFmt w:val="decimal"/>
      <w:lvlText w:val="%7."/>
      <w:lvlJc w:val="left"/>
      <w:pPr>
        <w:ind w:left="4968" w:hanging="360"/>
      </w:pPr>
    </w:lvl>
    <w:lvl w:ilvl="7" w:tplc="04150019" w:tentative="1">
      <w:start w:val="1"/>
      <w:numFmt w:val="lowerLetter"/>
      <w:lvlText w:val="%8."/>
      <w:lvlJc w:val="left"/>
      <w:pPr>
        <w:ind w:left="5688" w:hanging="360"/>
      </w:pPr>
    </w:lvl>
    <w:lvl w:ilvl="8" w:tplc="0415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1FF70250"/>
    <w:multiLevelType w:val="hybridMultilevel"/>
    <w:tmpl w:val="B89CBD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D53A7"/>
    <w:multiLevelType w:val="hybridMultilevel"/>
    <w:tmpl w:val="E9E200EC"/>
    <w:lvl w:ilvl="0" w:tplc="039A90F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ED1524"/>
    <w:multiLevelType w:val="hybridMultilevel"/>
    <w:tmpl w:val="95E049DE"/>
    <w:lvl w:ilvl="0" w:tplc="039A90F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3B1A5A"/>
    <w:multiLevelType w:val="hybridMultilevel"/>
    <w:tmpl w:val="618CCF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6D4307"/>
    <w:multiLevelType w:val="hybridMultilevel"/>
    <w:tmpl w:val="2820DCAE"/>
    <w:lvl w:ilvl="0" w:tplc="668CA30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B87D87"/>
    <w:multiLevelType w:val="hybridMultilevel"/>
    <w:tmpl w:val="D43A76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644A6F"/>
    <w:multiLevelType w:val="hybridMultilevel"/>
    <w:tmpl w:val="6E2046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5C7D41"/>
    <w:multiLevelType w:val="hybridMultilevel"/>
    <w:tmpl w:val="08ACEB72"/>
    <w:lvl w:ilvl="0" w:tplc="178231B2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22221A"/>
    <w:multiLevelType w:val="hybridMultilevel"/>
    <w:tmpl w:val="8A8CB05E"/>
    <w:lvl w:ilvl="0" w:tplc="2F460EF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4701E3"/>
    <w:multiLevelType w:val="hybridMultilevel"/>
    <w:tmpl w:val="388A6B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11511A"/>
    <w:multiLevelType w:val="hybridMultilevel"/>
    <w:tmpl w:val="C250E9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122D77"/>
    <w:multiLevelType w:val="hybridMultilevel"/>
    <w:tmpl w:val="C94C1D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FD5E8F"/>
    <w:multiLevelType w:val="hybridMultilevel"/>
    <w:tmpl w:val="C7EE987C"/>
    <w:lvl w:ilvl="0" w:tplc="9DC88114">
      <w:start w:val="1"/>
      <w:numFmt w:val="upperLetter"/>
      <w:lvlText w:val="%1."/>
      <w:lvlJc w:val="left"/>
      <w:pPr>
        <w:ind w:left="720" w:hanging="360"/>
      </w:pPr>
      <w:rPr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297943"/>
    <w:multiLevelType w:val="hybridMultilevel"/>
    <w:tmpl w:val="EC62205A"/>
    <w:lvl w:ilvl="0" w:tplc="EB04B3A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F1488E"/>
    <w:multiLevelType w:val="hybridMultilevel"/>
    <w:tmpl w:val="8424FE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622332"/>
    <w:multiLevelType w:val="hybridMultilevel"/>
    <w:tmpl w:val="257A165E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3F48BC"/>
    <w:multiLevelType w:val="hybridMultilevel"/>
    <w:tmpl w:val="31CE3C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E0556E"/>
    <w:multiLevelType w:val="hybridMultilevel"/>
    <w:tmpl w:val="3E744F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72324B"/>
    <w:multiLevelType w:val="hybridMultilevel"/>
    <w:tmpl w:val="D27ECF74"/>
    <w:lvl w:ilvl="0" w:tplc="CDACDB0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186F7E"/>
    <w:multiLevelType w:val="hybridMultilevel"/>
    <w:tmpl w:val="1DA80C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6"/>
  </w:num>
  <w:num w:numId="5">
    <w:abstractNumId w:val="12"/>
  </w:num>
  <w:num w:numId="6">
    <w:abstractNumId w:val="14"/>
  </w:num>
  <w:num w:numId="7">
    <w:abstractNumId w:val="1"/>
  </w:num>
  <w:num w:numId="8">
    <w:abstractNumId w:val="7"/>
  </w:num>
  <w:num w:numId="9">
    <w:abstractNumId w:val="2"/>
  </w:num>
  <w:num w:numId="10">
    <w:abstractNumId w:val="4"/>
  </w:num>
  <w:num w:numId="11">
    <w:abstractNumId w:val="21"/>
  </w:num>
  <w:num w:numId="12">
    <w:abstractNumId w:val="18"/>
  </w:num>
  <w:num w:numId="13">
    <w:abstractNumId w:val="17"/>
  </w:num>
  <w:num w:numId="14">
    <w:abstractNumId w:val="20"/>
  </w:num>
  <w:num w:numId="15">
    <w:abstractNumId w:val="9"/>
  </w:num>
  <w:num w:numId="16">
    <w:abstractNumId w:val="16"/>
  </w:num>
  <w:num w:numId="17">
    <w:abstractNumId w:val="19"/>
  </w:num>
  <w:num w:numId="18">
    <w:abstractNumId w:val="23"/>
  </w:num>
  <w:num w:numId="19">
    <w:abstractNumId w:val="22"/>
  </w:num>
  <w:num w:numId="20">
    <w:abstractNumId w:val="15"/>
  </w:num>
  <w:num w:numId="21">
    <w:abstractNumId w:val="13"/>
  </w:num>
  <w:num w:numId="22">
    <w:abstractNumId w:val="8"/>
  </w:num>
  <w:num w:numId="23">
    <w:abstractNumId w:val="11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88C"/>
    <w:rsid w:val="000044C3"/>
    <w:rsid w:val="00007357"/>
    <w:rsid w:val="00015AB8"/>
    <w:rsid w:val="00017E15"/>
    <w:rsid w:val="00020812"/>
    <w:rsid w:val="00023E41"/>
    <w:rsid w:val="00027F1A"/>
    <w:rsid w:val="00034CCB"/>
    <w:rsid w:val="000356DD"/>
    <w:rsid w:val="00040F88"/>
    <w:rsid w:val="000412D7"/>
    <w:rsid w:val="00050AF0"/>
    <w:rsid w:val="00053F71"/>
    <w:rsid w:val="00055FB6"/>
    <w:rsid w:val="00060724"/>
    <w:rsid w:val="00061CCA"/>
    <w:rsid w:val="00062206"/>
    <w:rsid w:val="000625C5"/>
    <w:rsid w:val="000742F0"/>
    <w:rsid w:val="00077689"/>
    <w:rsid w:val="00080DD3"/>
    <w:rsid w:val="00085756"/>
    <w:rsid w:val="00086D2C"/>
    <w:rsid w:val="00090F40"/>
    <w:rsid w:val="0009118C"/>
    <w:rsid w:val="00097B4F"/>
    <w:rsid w:val="000A09A0"/>
    <w:rsid w:val="000A4BCF"/>
    <w:rsid w:val="000B0CB6"/>
    <w:rsid w:val="000B63C6"/>
    <w:rsid w:val="000C3F04"/>
    <w:rsid w:val="000D3998"/>
    <w:rsid w:val="000D4A7D"/>
    <w:rsid w:val="000D78EE"/>
    <w:rsid w:val="000E4D14"/>
    <w:rsid w:val="000F1A4C"/>
    <w:rsid w:val="000F301B"/>
    <w:rsid w:val="000F36FA"/>
    <w:rsid w:val="000F4CAE"/>
    <w:rsid w:val="000F6DD8"/>
    <w:rsid w:val="00101ABB"/>
    <w:rsid w:val="001031CF"/>
    <w:rsid w:val="0010567B"/>
    <w:rsid w:val="00110ED8"/>
    <w:rsid w:val="00115A05"/>
    <w:rsid w:val="001256D9"/>
    <w:rsid w:val="00136FE5"/>
    <w:rsid w:val="00140FA5"/>
    <w:rsid w:val="00147C45"/>
    <w:rsid w:val="0016255A"/>
    <w:rsid w:val="00170431"/>
    <w:rsid w:val="00171B91"/>
    <w:rsid w:val="001837A0"/>
    <w:rsid w:val="00183968"/>
    <w:rsid w:val="00187637"/>
    <w:rsid w:val="001A2C5C"/>
    <w:rsid w:val="001A39E8"/>
    <w:rsid w:val="001A48E1"/>
    <w:rsid w:val="001B1793"/>
    <w:rsid w:val="001B2BCA"/>
    <w:rsid w:val="001B4DFB"/>
    <w:rsid w:val="001C13DB"/>
    <w:rsid w:val="001C1E0D"/>
    <w:rsid w:val="001C4A90"/>
    <w:rsid w:val="001C767E"/>
    <w:rsid w:val="001D2FAC"/>
    <w:rsid w:val="001D5B95"/>
    <w:rsid w:val="001E0B86"/>
    <w:rsid w:val="001E6DB8"/>
    <w:rsid w:val="001F18F0"/>
    <w:rsid w:val="001F3C36"/>
    <w:rsid w:val="001F745F"/>
    <w:rsid w:val="00201B1E"/>
    <w:rsid w:val="00203BF7"/>
    <w:rsid w:val="00206337"/>
    <w:rsid w:val="002072EF"/>
    <w:rsid w:val="0021202B"/>
    <w:rsid w:val="00212D1D"/>
    <w:rsid w:val="00215F0C"/>
    <w:rsid w:val="00222D78"/>
    <w:rsid w:val="00224085"/>
    <w:rsid w:val="00224C60"/>
    <w:rsid w:val="00231D8D"/>
    <w:rsid w:val="00235DFF"/>
    <w:rsid w:val="0024244F"/>
    <w:rsid w:val="00243047"/>
    <w:rsid w:val="002513CB"/>
    <w:rsid w:val="002545E4"/>
    <w:rsid w:val="00265D22"/>
    <w:rsid w:val="002677C9"/>
    <w:rsid w:val="00274CD0"/>
    <w:rsid w:val="002843E9"/>
    <w:rsid w:val="00287A44"/>
    <w:rsid w:val="00287F10"/>
    <w:rsid w:val="0029032F"/>
    <w:rsid w:val="002A135C"/>
    <w:rsid w:val="002A1F01"/>
    <w:rsid w:val="002A7F44"/>
    <w:rsid w:val="002B1AD0"/>
    <w:rsid w:val="002C07FD"/>
    <w:rsid w:val="002C7BF0"/>
    <w:rsid w:val="002E05B2"/>
    <w:rsid w:val="002E1CBE"/>
    <w:rsid w:val="002E7BEC"/>
    <w:rsid w:val="002F1F3F"/>
    <w:rsid w:val="002F268E"/>
    <w:rsid w:val="002F382A"/>
    <w:rsid w:val="00305AB9"/>
    <w:rsid w:val="00333D2B"/>
    <w:rsid w:val="00337D96"/>
    <w:rsid w:val="0034170F"/>
    <w:rsid w:val="003422BE"/>
    <w:rsid w:val="0035705D"/>
    <w:rsid w:val="00357212"/>
    <w:rsid w:val="00363706"/>
    <w:rsid w:val="00375F59"/>
    <w:rsid w:val="0037606D"/>
    <w:rsid w:val="00376559"/>
    <w:rsid w:val="003836E8"/>
    <w:rsid w:val="00383EB7"/>
    <w:rsid w:val="00386B61"/>
    <w:rsid w:val="00386C5D"/>
    <w:rsid w:val="003908D4"/>
    <w:rsid w:val="00390D72"/>
    <w:rsid w:val="00393478"/>
    <w:rsid w:val="00394524"/>
    <w:rsid w:val="003A59AB"/>
    <w:rsid w:val="003B3338"/>
    <w:rsid w:val="003B704D"/>
    <w:rsid w:val="003C0E22"/>
    <w:rsid w:val="003C1FA6"/>
    <w:rsid w:val="003C3A8A"/>
    <w:rsid w:val="003C43D4"/>
    <w:rsid w:val="003D4902"/>
    <w:rsid w:val="003E07D3"/>
    <w:rsid w:val="003E212B"/>
    <w:rsid w:val="003E7420"/>
    <w:rsid w:val="003F5D6F"/>
    <w:rsid w:val="003F768F"/>
    <w:rsid w:val="004054F6"/>
    <w:rsid w:val="00416230"/>
    <w:rsid w:val="00417C18"/>
    <w:rsid w:val="004221E7"/>
    <w:rsid w:val="00423BFB"/>
    <w:rsid w:val="004248BD"/>
    <w:rsid w:val="00427025"/>
    <w:rsid w:val="00433B1C"/>
    <w:rsid w:val="00433EF5"/>
    <w:rsid w:val="0043482B"/>
    <w:rsid w:val="00451FDC"/>
    <w:rsid w:val="00452C2F"/>
    <w:rsid w:val="00457F42"/>
    <w:rsid w:val="004609AA"/>
    <w:rsid w:val="004619CA"/>
    <w:rsid w:val="00462AFA"/>
    <w:rsid w:val="00467E0E"/>
    <w:rsid w:val="0047272D"/>
    <w:rsid w:val="00472D90"/>
    <w:rsid w:val="00474987"/>
    <w:rsid w:val="00475343"/>
    <w:rsid w:val="004771B9"/>
    <w:rsid w:val="00480ED9"/>
    <w:rsid w:val="00485C2A"/>
    <w:rsid w:val="004930BC"/>
    <w:rsid w:val="004A0BD9"/>
    <w:rsid w:val="004A469F"/>
    <w:rsid w:val="004B2468"/>
    <w:rsid w:val="004C563B"/>
    <w:rsid w:val="004C58DA"/>
    <w:rsid w:val="004C601B"/>
    <w:rsid w:val="004C6C4D"/>
    <w:rsid w:val="004D224A"/>
    <w:rsid w:val="004D4CE8"/>
    <w:rsid w:val="004F244B"/>
    <w:rsid w:val="004F4819"/>
    <w:rsid w:val="00507571"/>
    <w:rsid w:val="00511084"/>
    <w:rsid w:val="00511271"/>
    <w:rsid w:val="00513BFB"/>
    <w:rsid w:val="0051735B"/>
    <w:rsid w:val="0052249B"/>
    <w:rsid w:val="00526E06"/>
    <w:rsid w:val="005307F9"/>
    <w:rsid w:val="005308EA"/>
    <w:rsid w:val="00532642"/>
    <w:rsid w:val="00535478"/>
    <w:rsid w:val="00535B92"/>
    <w:rsid w:val="005449AC"/>
    <w:rsid w:val="00545FD9"/>
    <w:rsid w:val="00547267"/>
    <w:rsid w:val="005501F9"/>
    <w:rsid w:val="00554812"/>
    <w:rsid w:val="00567AEA"/>
    <w:rsid w:val="00573C58"/>
    <w:rsid w:val="0057538F"/>
    <w:rsid w:val="005836C5"/>
    <w:rsid w:val="005845B3"/>
    <w:rsid w:val="00585E29"/>
    <w:rsid w:val="00586F11"/>
    <w:rsid w:val="00592BBE"/>
    <w:rsid w:val="00595D7C"/>
    <w:rsid w:val="005B19AB"/>
    <w:rsid w:val="005B3FED"/>
    <w:rsid w:val="005B5C53"/>
    <w:rsid w:val="005B60C3"/>
    <w:rsid w:val="005D458F"/>
    <w:rsid w:val="005D4F9D"/>
    <w:rsid w:val="005D5ECF"/>
    <w:rsid w:val="005E00A6"/>
    <w:rsid w:val="005E0237"/>
    <w:rsid w:val="005F5CE8"/>
    <w:rsid w:val="005F7681"/>
    <w:rsid w:val="00601161"/>
    <w:rsid w:val="006021A2"/>
    <w:rsid w:val="00612664"/>
    <w:rsid w:val="00617A96"/>
    <w:rsid w:val="006224CD"/>
    <w:rsid w:val="006226F8"/>
    <w:rsid w:val="00622A79"/>
    <w:rsid w:val="00630A3D"/>
    <w:rsid w:val="00631708"/>
    <w:rsid w:val="00644870"/>
    <w:rsid w:val="00645E01"/>
    <w:rsid w:val="006510D0"/>
    <w:rsid w:val="00651F81"/>
    <w:rsid w:val="00652E09"/>
    <w:rsid w:val="00655835"/>
    <w:rsid w:val="00655C1A"/>
    <w:rsid w:val="00656816"/>
    <w:rsid w:val="00656AC9"/>
    <w:rsid w:val="00660B87"/>
    <w:rsid w:val="00670720"/>
    <w:rsid w:val="00675F26"/>
    <w:rsid w:val="006771AA"/>
    <w:rsid w:val="006800DC"/>
    <w:rsid w:val="00680901"/>
    <w:rsid w:val="00681E62"/>
    <w:rsid w:val="00690152"/>
    <w:rsid w:val="00692395"/>
    <w:rsid w:val="006A099A"/>
    <w:rsid w:val="006A75F3"/>
    <w:rsid w:val="006B2C3A"/>
    <w:rsid w:val="006B739A"/>
    <w:rsid w:val="006C1A7E"/>
    <w:rsid w:val="006C1E2E"/>
    <w:rsid w:val="006C2B80"/>
    <w:rsid w:val="006D2CD1"/>
    <w:rsid w:val="006D397F"/>
    <w:rsid w:val="006D7963"/>
    <w:rsid w:val="00700377"/>
    <w:rsid w:val="00700891"/>
    <w:rsid w:val="00707780"/>
    <w:rsid w:val="00712D8A"/>
    <w:rsid w:val="00715B4D"/>
    <w:rsid w:val="00716388"/>
    <w:rsid w:val="007238FF"/>
    <w:rsid w:val="00727F20"/>
    <w:rsid w:val="00741CED"/>
    <w:rsid w:val="007422A5"/>
    <w:rsid w:val="00747554"/>
    <w:rsid w:val="007522EE"/>
    <w:rsid w:val="0075499A"/>
    <w:rsid w:val="00757049"/>
    <w:rsid w:val="0075732A"/>
    <w:rsid w:val="00757DE7"/>
    <w:rsid w:val="00757EE5"/>
    <w:rsid w:val="00760507"/>
    <w:rsid w:val="0076387F"/>
    <w:rsid w:val="0076445D"/>
    <w:rsid w:val="00765EAE"/>
    <w:rsid w:val="00790230"/>
    <w:rsid w:val="00794FE5"/>
    <w:rsid w:val="0079532E"/>
    <w:rsid w:val="007A17CB"/>
    <w:rsid w:val="007A66CB"/>
    <w:rsid w:val="007C3FAF"/>
    <w:rsid w:val="007C588C"/>
    <w:rsid w:val="007D1D34"/>
    <w:rsid w:val="007D3CDB"/>
    <w:rsid w:val="007D516F"/>
    <w:rsid w:val="007D7BCD"/>
    <w:rsid w:val="007E403D"/>
    <w:rsid w:val="007E4385"/>
    <w:rsid w:val="007F62E3"/>
    <w:rsid w:val="007F722C"/>
    <w:rsid w:val="00801ACC"/>
    <w:rsid w:val="00804AD8"/>
    <w:rsid w:val="0081636B"/>
    <w:rsid w:val="00832E4A"/>
    <w:rsid w:val="00833412"/>
    <w:rsid w:val="00834291"/>
    <w:rsid w:val="00837271"/>
    <w:rsid w:val="00837C75"/>
    <w:rsid w:val="00843F0F"/>
    <w:rsid w:val="008473F7"/>
    <w:rsid w:val="00851316"/>
    <w:rsid w:val="00853CBF"/>
    <w:rsid w:val="0085588B"/>
    <w:rsid w:val="00864754"/>
    <w:rsid w:val="00882268"/>
    <w:rsid w:val="00893E81"/>
    <w:rsid w:val="008A48AB"/>
    <w:rsid w:val="008A6F3A"/>
    <w:rsid w:val="008B1D9F"/>
    <w:rsid w:val="008D0502"/>
    <w:rsid w:val="008D123D"/>
    <w:rsid w:val="008D4E22"/>
    <w:rsid w:val="008D57AD"/>
    <w:rsid w:val="008D6F84"/>
    <w:rsid w:val="008E3719"/>
    <w:rsid w:val="00901CC0"/>
    <w:rsid w:val="0090734F"/>
    <w:rsid w:val="00907FA1"/>
    <w:rsid w:val="00910CDB"/>
    <w:rsid w:val="00917B69"/>
    <w:rsid w:val="00926A73"/>
    <w:rsid w:val="00931BE4"/>
    <w:rsid w:val="0094712A"/>
    <w:rsid w:val="00952A53"/>
    <w:rsid w:val="00963275"/>
    <w:rsid w:val="009757A1"/>
    <w:rsid w:val="009876D8"/>
    <w:rsid w:val="00987B19"/>
    <w:rsid w:val="0099414A"/>
    <w:rsid w:val="009A346C"/>
    <w:rsid w:val="009A3DA3"/>
    <w:rsid w:val="009A6FAB"/>
    <w:rsid w:val="009A7954"/>
    <w:rsid w:val="009A7CB3"/>
    <w:rsid w:val="009B1611"/>
    <w:rsid w:val="009C3869"/>
    <w:rsid w:val="009C3F86"/>
    <w:rsid w:val="009D7B34"/>
    <w:rsid w:val="009E542A"/>
    <w:rsid w:val="009E778D"/>
    <w:rsid w:val="009F654B"/>
    <w:rsid w:val="00A00AA1"/>
    <w:rsid w:val="00A07E65"/>
    <w:rsid w:val="00A12C04"/>
    <w:rsid w:val="00A16051"/>
    <w:rsid w:val="00A26690"/>
    <w:rsid w:val="00A31B97"/>
    <w:rsid w:val="00A368B8"/>
    <w:rsid w:val="00A400CE"/>
    <w:rsid w:val="00A441D4"/>
    <w:rsid w:val="00A519EB"/>
    <w:rsid w:val="00A56033"/>
    <w:rsid w:val="00A56C88"/>
    <w:rsid w:val="00A57852"/>
    <w:rsid w:val="00A65FE4"/>
    <w:rsid w:val="00A66D2A"/>
    <w:rsid w:val="00A723AD"/>
    <w:rsid w:val="00A724A9"/>
    <w:rsid w:val="00A77DD7"/>
    <w:rsid w:val="00A80590"/>
    <w:rsid w:val="00A80921"/>
    <w:rsid w:val="00A82048"/>
    <w:rsid w:val="00A8601D"/>
    <w:rsid w:val="00A86A0A"/>
    <w:rsid w:val="00A95AD2"/>
    <w:rsid w:val="00AA5F15"/>
    <w:rsid w:val="00AB3ABA"/>
    <w:rsid w:val="00AB47F3"/>
    <w:rsid w:val="00AC1F43"/>
    <w:rsid w:val="00AC2A36"/>
    <w:rsid w:val="00AC4066"/>
    <w:rsid w:val="00AC7C29"/>
    <w:rsid w:val="00AD011F"/>
    <w:rsid w:val="00AD7CA2"/>
    <w:rsid w:val="00AE479F"/>
    <w:rsid w:val="00AE58BA"/>
    <w:rsid w:val="00AE6116"/>
    <w:rsid w:val="00AE6940"/>
    <w:rsid w:val="00AE6978"/>
    <w:rsid w:val="00AF1B45"/>
    <w:rsid w:val="00AF1B6A"/>
    <w:rsid w:val="00AF6E41"/>
    <w:rsid w:val="00B02A8A"/>
    <w:rsid w:val="00B066FE"/>
    <w:rsid w:val="00B07C04"/>
    <w:rsid w:val="00B10954"/>
    <w:rsid w:val="00B117EB"/>
    <w:rsid w:val="00B26F26"/>
    <w:rsid w:val="00B278B7"/>
    <w:rsid w:val="00B417EF"/>
    <w:rsid w:val="00B47020"/>
    <w:rsid w:val="00B524DC"/>
    <w:rsid w:val="00B53568"/>
    <w:rsid w:val="00B61515"/>
    <w:rsid w:val="00B62364"/>
    <w:rsid w:val="00B64612"/>
    <w:rsid w:val="00B83C33"/>
    <w:rsid w:val="00BA455A"/>
    <w:rsid w:val="00BA768A"/>
    <w:rsid w:val="00BB505C"/>
    <w:rsid w:val="00BB7886"/>
    <w:rsid w:val="00BB7F84"/>
    <w:rsid w:val="00BD338A"/>
    <w:rsid w:val="00BD6EC7"/>
    <w:rsid w:val="00BD716D"/>
    <w:rsid w:val="00BE046E"/>
    <w:rsid w:val="00BE4129"/>
    <w:rsid w:val="00BE7D0D"/>
    <w:rsid w:val="00BF1A83"/>
    <w:rsid w:val="00BF1C1C"/>
    <w:rsid w:val="00C140E6"/>
    <w:rsid w:val="00C173F4"/>
    <w:rsid w:val="00C21205"/>
    <w:rsid w:val="00C31000"/>
    <w:rsid w:val="00C32726"/>
    <w:rsid w:val="00C40A76"/>
    <w:rsid w:val="00C412C3"/>
    <w:rsid w:val="00C432E3"/>
    <w:rsid w:val="00C45839"/>
    <w:rsid w:val="00C5067E"/>
    <w:rsid w:val="00C51C50"/>
    <w:rsid w:val="00C57F71"/>
    <w:rsid w:val="00C60043"/>
    <w:rsid w:val="00C61CF2"/>
    <w:rsid w:val="00C621DB"/>
    <w:rsid w:val="00C67C8D"/>
    <w:rsid w:val="00C73AB9"/>
    <w:rsid w:val="00C73E20"/>
    <w:rsid w:val="00C76B75"/>
    <w:rsid w:val="00C80302"/>
    <w:rsid w:val="00C813D6"/>
    <w:rsid w:val="00C847A7"/>
    <w:rsid w:val="00C92EE9"/>
    <w:rsid w:val="00C94F8B"/>
    <w:rsid w:val="00C961CA"/>
    <w:rsid w:val="00CA5035"/>
    <w:rsid w:val="00CA7FBC"/>
    <w:rsid w:val="00CB1EA3"/>
    <w:rsid w:val="00CC3960"/>
    <w:rsid w:val="00CC564C"/>
    <w:rsid w:val="00CC7043"/>
    <w:rsid w:val="00CC73DE"/>
    <w:rsid w:val="00CD5C5A"/>
    <w:rsid w:val="00CE4713"/>
    <w:rsid w:val="00CE4DB2"/>
    <w:rsid w:val="00CE65FD"/>
    <w:rsid w:val="00CF6BCF"/>
    <w:rsid w:val="00CF6CBA"/>
    <w:rsid w:val="00D16FE5"/>
    <w:rsid w:val="00D1722B"/>
    <w:rsid w:val="00D24CD2"/>
    <w:rsid w:val="00D30626"/>
    <w:rsid w:val="00D3543A"/>
    <w:rsid w:val="00D41697"/>
    <w:rsid w:val="00D41B53"/>
    <w:rsid w:val="00D4561A"/>
    <w:rsid w:val="00D60D43"/>
    <w:rsid w:val="00D60E27"/>
    <w:rsid w:val="00D62562"/>
    <w:rsid w:val="00D62EEA"/>
    <w:rsid w:val="00D64320"/>
    <w:rsid w:val="00D72609"/>
    <w:rsid w:val="00D7388C"/>
    <w:rsid w:val="00D76CC1"/>
    <w:rsid w:val="00D77EE8"/>
    <w:rsid w:val="00D80A53"/>
    <w:rsid w:val="00D871A6"/>
    <w:rsid w:val="00D9620D"/>
    <w:rsid w:val="00D969F5"/>
    <w:rsid w:val="00DA1873"/>
    <w:rsid w:val="00DA1F40"/>
    <w:rsid w:val="00DA2820"/>
    <w:rsid w:val="00DA7DBA"/>
    <w:rsid w:val="00DB2830"/>
    <w:rsid w:val="00DC299E"/>
    <w:rsid w:val="00DC4A75"/>
    <w:rsid w:val="00DD189A"/>
    <w:rsid w:val="00DE3DE4"/>
    <w:rsid w:val="00DF05D9"/>
    <w:rsid w:val="00DF6757"/>
    <w:rsid w:val="00E067CD"/>
    <w:rsid w:val="00E067E6"/>
    <w:rsid w:val="00E108E8"/>
    <w:rsid w:val="00E21E11"/>
    <w:rsid w:val="00E24A27"/>
    <w:rsid w:val="00E2568A"/>
    <w:rsid w:val="00E2599F"/>
    <w:rsid w:val="00E30E74"/>
    <w:rsid w:val="00E36B23"/>
    <w:rsid w:val="00E404DC"/>
    <w:rsid w:val="00E41E24"/>
    <w:rsid w:val="00E426BD"/>
    <w:rsid w:val="00E42BBE"/>
    <w:rsid w:val="00E47F43"/>
    <w:rsid w:val="00E5513C"/>
    <w:rsid w:val="00E559F3"/>
    <w:rsid w:val="00E65850"/>
    <w:rsid w:val="00E73C27"/>
    <w:rsid w:val="00E81A4A"/>
    <w:rsid w:val="00E83764"/>
    <w:rsid w:val="00E869DC"/>
    <w:rsid w:val="00E95143"/>
    <w:rsid w:val="00EA6CDB"/>
    <w:rsid w:val="00EB64FC"/>
    <w:rsid w:val="00EC4616"/>
    <w:rsid w:val="00EC47BE"/>
    <w:rsid w:val="00EC52AC"/>
    <w:rsid w:val="00EC7564"/>
    <w:rsid w:val="00ED27BA"/>
    <w:rsid w:val="00EE177C"/>
    <w:rsid w:val="00EE1CE4"/>
    <w:rsid w:val="00EE24C9"/>
    <w:rsid w:val="00EE321C"/>
    <w:rsid w:val="00EE6887"/>
    <w:rsid w:val="00EF615C"/>
    <w:rsid w:val="00F00C3E"/>
    <w:rsid w:val="00F061AA"/>
    <w:rsid w:val="00F1242C"/>
    <w:rsid w:val="00F14002"/>
    <w:rsid w:val="00F14D24"/>
    <w:rsid w:val="00F17B2D"/>
    <w:rsid w:val="00F2085E"/>
    <w:rsid w:val="00F2313C"/>
    <w:rsid w:val="00F248C5"/>
    <w:rsid w:val="00F26D00"/>
    <w:rsid w:val="00F32466"/>
    <w:rsid w:val="00F32DD3"/>
    <w:rsid w:val="00F34A93"/>
    <w:rsid w:val="00F35121"/>
    <w:rsid w:val="00F364DA"/>
    <w:rsid w:val="00F36A7C"/>
    <w:rsid w:val="00F370D2"/>
    <w:rsid w:val="00F37FC9"/>
    <w:rsid w:val="00F44384"/>
    <w:rsid w:val="00F51382"/>
    <w:rsid w:val="00F51DB8"/>
    <w:rsid w:val="00F52C2D"/>
    <w:rsid w:val="00F57B55"/>
    <w:rsid w:val="00F61BF7"/>
    <w:rsid w:val="00F66A79"/>
    <w:rsid w:val="00F66E2F"/>
    <w:rsid w:val="00F74D96"/>
    <w:rsid w:val="00F753F7"/>
    <w:rsid w:val="00F8344F"/>
    <w:rsid w:val="00F906D1"/>
    <w:rsid w:val="00F90A1F"/>
    <w:rsid w:val="00F94F65"/>
    <w:rsid w:val="00FA1026"/>
    <w:rsid w:val="00FA4EB2"/>
    <w:rsid w:val="00FA5B55"/>
    <w:rsid w:val="00FB28FE"/>
    <w:rsid w:val="00FB3F9B"/>
    <w:rsid w:val="00FB4A51"/>
    <w:rsid w:val="00FC70B8"/>
    <w:rsid w:val="00FD39D3"/>
    <w:rsid w:val="00FD6A01"/>
    <w:rsid w:val="00FF2E5F"/>
    <w:rsid w:val="00FF3AB2"/>
    <w:rsid w:val="00FF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37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C588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0089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0891"/>
  </w:style>
  <w:style w:type="paragraph" w:styleId="Stopka">
    <w:name w:val="footer"/>
    <w:basedOn w:val="Normalny"/>
    <w:link w:val="StopkaZnak"/>
    <w:unhideWhenUsed/>
    <w:rsid w:val="0070089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rsid w:val="00700891"/>
  </w:style>
  <w:style w:type="table" w:styleId="Tabela-Siatka">
    <w:name w:val="Table Grid"/>
    <w:basedOn w:val="Standardowy"/>
    <w:uiPriority w:val="39"/>
    <w:rsid w:val="0070089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F3C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3C36"/>
    <w:rPr>
      <w:rFonts w:ascii="Segoe UI" w:hAnsi="Segoe UI" w:cs="Segoe UI"/>
      <w:sz w:val="18"/>
      <w:szCs w:val="18"/>
    </w:rPr>
  </w:style>
  <w:style w:type="paragraph" w:customStyle="1" w:styleId="podpis">
    <w:name w:val="podpis"/>
    <w:basedOn w:val="Normalny"/>
    <w:rsid w:val="00212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37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C588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0089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0891"/>
  </w:style>
  <w:style w:type="paragraph" w:styleId="Stopka">
    <w:name w:val="footer"/>
    <w:basedOn w:val="Normalny"/>
    <w:link w:val="StopkaZnak"/>
    <w:unhideWhenUsed/>
    <w:rsid w:val="0070089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rsid w:val="00700891"/>
  </w:style>
  <w:style w:type="table" w:styleId="Tabela-Siatka">
    <w:name w:val="Table Grid"/>
    <w:basedOn w:val="Standardowy"/>
    <w:uiPriority w:val="39"/>
    <w:rsid w:val="0070089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F3C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3C36"/>
    <w:rPr>
      <w:rFonts w:ascii="Segoe UI" w:hAnsi="Segoe UI" w:cs="Segoe UI"/>
      <w:sz w:val="18"/>
      <w:szCs w:val="18"/>
    </w:rPr>
  </w:style>
  <w:style w:type="paragraph" w:customStyle="1" w:styleId="podpis">
    <w:name w:val="podpis"/>
    <w:basedOn w:val="Normalny"/>
    <w:rsid w:val="00212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57893-B8FA-4177-BAB2-E1182E3CA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FD9036C7</Template>
  <TotalTime>1</TotalTime>
  <Pages>5</Pages>
  <Words>785</Words>
  <Characters>4710</Characters>
  <Application>Microsoft Office Word</Application>
  <DocSecurity>4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Uniwerstytet Śląski</Company>
  <LinksUpToDate>false</LinksUpToDate>
  <CharactersWithSpaces>5485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Szojda</dc:creator>
  <cp:lastModifiedBy>Wioletta Prasak</cp:lastModifiedBy>
  <cp:revision>2</cp:revision>
  <cp:lastPrinted>2015-02-13T11:03:00Z</cp:lastPrinted>
  <dcterms:created xsi:type="dcterms:W3CDTF">2015-02-18T11:31:00Z</dcterms:created>
  <dcterms:modified xsi:type="dcterms:W3CDTF">2015-02-18T11:31:00Z</dcterms:modified>
</cp:coreProperties>
</file>